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FC0F3" w14:textId="77777777" w:rsidR="005C6D4D" w:rsidRDefault="005C6D4D" w:rsidP="005A6D7F"/>
    <w:p w14:paraId="43A9F85A" w14:textId="77777777" w:rsidR="005C6D4D" w:rsidRDefault="00B46800" w:rsidP="005A6D7F">
      <w:r w:rsidRPr="00992C44">
        <w:rPr>
          <w:rFonts w:cs="Arial"/>
          <w:noProof/>
          <w:color w:val="122454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AD0A5DB" wp14:editId="01778BC5">
                <wp:simplePos x="0" y="0"/>
                <wp:positionH relativeFrom="column">
                  <wp:posOffset>-71718</wp:posOffset>
                </wp:positionH>
                <wp:positionV relativeFrom="paragraph">
                  <wp:posOffset>5130651</wp:posOffset>
                </wp:positionV>
                <wp:extent cx="5952565" cy="1757082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565" cy="1757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D0C2C" w14:textId="6C8C4EE2" w:rsidR="00992C44" w:rsidRDefault="0079004D" w:rsidP="005A6D7F">
                            <w:pPr>
                              <w:pStyle w:val="Subtitle"/>
                            </w:pPr>
                            <w:r>
                              <w:t>Terms of Reference (TOR 0</w:t>
                            </w:r>
                            <w:r w:rsidR="00A23FB2">
                              <w:t>01</w:t>
                            </w:r>
                            <w:r>
                              <w:t>)</w:t>
                            </w:r>
                          </w:p>
                          <w:p w14:paraId="19F8E594" w14:textId="77777777" w:rsidR="0079004D" w:rsidRPr="0079004D" w:rsidRDefault="0079004D" w:rsidP="0079004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0A5D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-5.65pt;margin-top:404pt;width:468.7pt;height:138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eRGQIAAC0EAAAOAAAAZHJzL2Uyb0RvYy54bWysU8tu2zAQvBfoPxC815Jdy0k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" filled="f" stroked="f" strokeweight=".5pt">
                <v:textbox>
                  <w:txbxContent>
                    <w:p w14:paraId="4DED0C2C" w14:textId="6C8C4EE2" w:rsidR="00992C44" w:rsidRDefault="0079004D" w:rsidP="005A6D7F">
                      <w:pPr>
                        <w:pStyle w:val="Subtitle"/>
                      </w:pPr>
                      <w:r>
                        <w:t>Terms of Reference (TOR 0</w:t>
                      </w:r>
                      <w:r w:rsidR="00A23FB2">
                        <w:t>01</w:t>
                      </w:r>
                      <w:r>
                        <w:t>)</w:t>
                      </w:r>
                    </w:p>
                    <w:p w14:paraId="19F8E594" w14:textId="77777777" w:rsidR="0079004D" w:rsidRPr="0079004D" w:rsidRDefault="0079004D" w:rsidP="0079004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4AD" w:rsidRPr="00992C44">
        <w:rPr>
          <w:noProof/>
          <w:color w:val="1224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39A36F" wp14:editId="583FD33C">
                <wp:simplePos x="0" y="0"/>
                <wp:positionH relativeFrom="column">
                  <wp:posOffset>-71718</wp:posOffset>
                </wp:positionH>
                <wp:positionV relativeFrom="paragraph">
                  <wp:posOffset>3454252</wp:posOffset>
                </wp:positionV>
                <wp:extent cx="5755342" cy="167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342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10DE2" w14:textId="605FFA72" w:rsidR="005C6D4D" w:rsidRPr="000A7112" w:rsidRDefault="00A23FB2" w:rsidP="00B024AD">
                            <w:pPr>
                              <w:pStyle w:val="Title"/>
                            </w:pPr>
                            <w:r>
                              <w:t>BTF Nominations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9A36F" id="Text Box 2" o:spid="_x0000_s1027" type="#_x0000_t202" style="position:absolute;margin-left:-5.65pt;margin-top:272pt;width:453.2pt;height:13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geOGw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" filled="f" stroked="f" strokeweight=".5pt">
                <v:textbox>
                  <w:txbxContent>
                    <w:p w14:paraId="26C10DE2" w14:textId="605FFA72" w:rsidR="005C6D4D" w:rsidRPr="000A7112" w:rsidRDefault="00A23FB2" w:rsidP="00B024AD">
                      <w:pPr>
                        <w:pStyle w:val="Title"/>
                      </w:pPr>
                      <w:r>
                        <w:t>BTF Nominations Committee</w:t>
                      </w:r>
                    </w:p>
                  </w:txbxContent>
                </v:textbox>
              </v:shape>
            </w:pict>
          </mc:Fallback>
        </mc:AlternateContent>
      </w:r>
      <w:r w:rsidR="00B024AD" w:rsidRPr="00992C44">
        <w:rPr>
          <w:rFonts w:cs="Arial"/>
          <w:noProof/>
          <w:color w:val="122454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97780B" wp14:editId="04E51045">
                <wp:simplePos x="0" y="0"/>
                <wp:positionH relativeFrom="column">
                  <wp:posOffset>-71755</wp:posOffset>
                </wp:positionH>
                <wp:positionV relativeFrom="paragraph">
                  <wp:posOffset>7002742</wp:posOffset>
                </wp:positionV>
                <wp:extent cx="1972235" cy="304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4ACAD" w14:textId="3FC30D4D" w:rsidR="000A7112" w:rsidRPr="00B36989" w:rsidRDefault="00781A16" w:rsidP="00B36989">
                            <w:pPr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September</w:t>
                            </w:r>
                            <w:r w:rsidR="00A23FB2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B137C7">
                              <w:rPr>
                                <w:rStyle w:val="Strong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780B" id="Text Box 18" o:spid="_x0000_s1028" type="#_x0000_t202" style="position:absolute;margin-left:-5.65pt;margin-top:551.4pt;width:155.3pt;height:24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" filled="f" stroked="f" strokeweight=".5pt">
                <v:textbox>
                  <w:txbxContent>
                    <w:p w14:paraId="1054ACAD" w14:textId="3FC30D4D" w:rsidR="000A7112" w:rsidRPr="00B36989" w:rsidRDefault="00781A16" w:rsidP="00B36989">
                      <w:pPr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>September</w:t>
                      </w:r>
                      <w:r w:rsidR="00A23FB2">
                        <w:rPr>
                          <w:rStyle w:val="Strong"/>
                        </w:rPr>
                        <w:t xml:space="preserve"> </w:t>
                      </w:r>
                      <w:r w:rsidR="00B137C7">
                        <w:rPr>
                          <w:rStyle w:val="Strong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B36989"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62ADEB79" wp14:editId="452F7AF1">
                <wp:simplePos x="0" y="0"/>
                <wp:positionH relativeFrom="column">
                  <wp:posOffset>0</wp:posOffset>
                </wp:positionH>
                <wp:positionV relativeFrom="paragraph">
                  <wp:posOffset>8120903</wp:posOffset>
                </wp:positionV>
                <wp:extent cx="2151305" cy="59690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05" cy="596900"/>
                          <a:chOff x="0" y="0"/>
                          <a:chExt cx="2151305" cy="5969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7859" y="0"/>
                            <a:ext cx="636270" cy="59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035" y="0"/>
                            <a:ext cx="636270" cy="596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6FA7C" id="Group 23" o:spid="_x0000_s1026" style="position:absolute;margin-left:0;margin-top:639.45pt;width:169.4pt;height:47pt;z-index:-251658235;mso-width-relative:margin;mso-height-relative:margin" coordsize="21513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Logo, company name&#10;&#10;Description automatically generated" style="position:absolute;width:6356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">
                  <v:imagedata r:id="rId14" o:title="Logo, company name&#10;&#10;Description automatically generated"/>
                </v:shape>
                <v:shape id="Picture 25" o:spid="_x0000_s1028" type="#_x0000_t75" style="position:absolute;left:7978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">
                  <v:imagedata r:id="rId15" o:title=""/>
                </v:shape>
                <v:shape id="Picture 26" o:spid="_x0000_s1029" type="#_x0000_t75" style="position:absolute;left:15150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  <w:r w:rsidR="00674D25">
        <w:rPr>
          <w:noProof/>
        </w:rPr>
        <w:drawing>
          <wp:anchor distT="0" distB="0" distL="114300" distR="114300" simplePos="0" relativeHeight="251658243" behindDoc="1" locked="0" layoutInCell="1" allowOverlap="1" wp14:anchorId="498C3E4D" wp14:editId="243EE624">
            <wp:simplePos x="0" y="0"/>
            <wp:positionH relativeFrom="column">
              <wp:posOffset>654050</wp:posOffset>
            </wp:positionH>
            <wp:positionV relativeFrom="paragraph">
              <wp:posOffset>1209189</wp:posOffset>
            </wp:positionV>
            <wp:extent cx="1140460" cy="967105"/>
            <wp:effectExtent l="0" t="0" r="2540" b="0"/>
            <wp:wrapNone/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A7">
        <w:rPr>
          <w:noProof/>
        </w:rPr>
        <w:drawing>
          <wp:anchor distT="0" distB="0" distL="114300" distR="114300" simplePos="0" relativeHeight="251658240" behindDoc="1" locked="0" layoutInCell="1" allowOverlap="1" wp14:anchorId="1C0FC893" wp14:editId="248E6C8C">
            <wp:simplePos x="0" y="0"/>
            <wp:positionH relativeFrom="column">
              <wp:posOffset>-914400</wp:posOffset>
            </wp:positionH>
            <wp:positionV relativeFrom="paragraph">
              <wp:posOffset>754380</wp:posOffset>
            </wp:positionV>
            <wp:extent cx="7670165" cy="180721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" b="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165" cy="180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4D">
        <w:br w:type="page"/>
      </w:r>
    </w:p>
    <w:p w14:paraId="6AA978DF" w14:textId="77777777" w:rsidR="0079004D" w:rsidRPr="00D3587A" w:rsidRDefault="0079004D" w:rsidP="00977D6D">
      <w:pPr>
        <w:pStyle w:val="Heading1"/>
      </w:pPr>
      <w:r w:rsidRPr="00D3587A">
        <w:lastRenderedPageBreak/>
        <w:t xml:space="preserve">Introduction </w:t>
      </w:r>
    </w:p>
    <w:p w14:paraId="119FB1CA" w14:textId="49B02CCF" w:rsidR="006235BD" w:rsidRPr="006235BD" w:rsidRDefault="006235BD" w:rsidP="006235BD">
      <w:pPr>
        <w:spacing w:line="276" w:lineRule="auto"/>
        <w:jc w:val="both"/>
        <w:rPr>
          <w:rFonts w:cs="Arial"/>
          <w:color w:val="262626" w:themeColor="text1" w:themeTint="D9"/>
        </w:rPr>
      </w:pPr>
      <w:r w:rsidRPr="006235BD">
        <w:rPr>
          <w:rFonts w:cs="Arial"/>
          <w:color w:val="262626" w:themeColor="text1" w:themeTint="D9"/>
        </w:rPr>
        <w:t xml:space="preserve">The Nominations Committee is a committee of the British Triathlon Board </w:t>
      </w:r>
      <w:r>
        <w:rPr>
          <w:rFonts w:cs="Arial"/>
          <w:color w:val="262626" w:themeColor="text1" w:themeTint="D9"/>
        </w:rPr>
        <w:t xml:space="preserve">(the Board) </w:t>
      </w:r>
      <w:r w:rsidRPr="006235BD">
        <w:rPr>
          <w:rFonts w:cs="Arial"/>
          <w:color w:val="262626" w:themeColor="text1" w:themeTint="D9"/>
        </w:rPr>
        <w:t xml:space="preserve">which meets when necessary to scrutinise and recommend potential members to the Board. </w:t>
      </w:r>
      <w:r w:rsidR="003964C3">
        <w:rPr>
          <w:rFonts w:cs="Arial"/>
          <w:color w:val="262626" w:themeColor="text1" w:themeTint="D9"/>
        </w:rPr>
        <w:t xml:space="preserve">In doing so, the Committee will seek to build a Board with the appropriate balance of skills, experience, diversity, </w:t>
      </w:r>
      <w:proofErr w:type="gramStart"/>
      <w:r w:rsidR="00A37B22">
        <w:rPr>
          <w:rFonts w:cs="Arial"/>
          <w:color w:val="262626" w:themeColor="text1" w:themeTint="D9"/>
        </w:rPr>
        <w:t>independence</w:t>
      </w:r>
      <w:proofErr w:type="gramEnd"/>
      <w:r w:rsidR="00A37B22">
        <w:rPr>
          <w:rFonts w:cs="Arial"/>
          <w:color w:val="262626" w:themeColor="text1" w:themeTint="D9"/>
        </w:rPr>
        <w:t xml:space="preserve"> and knowledge.</w:t>
      </w:r>
    </w:p>
    <w:p w14:paraId="74D34C28" w14:textId="3B72565F" w:rsidR="00063CB8" w:rsidRPr="00D3587A" w:rsidRDefault="00063CB8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063CB8">
        <w:rPr>
          <w:rFonts w:cs="Arial"/>
          <w:color w:val="262626" w:themeColor="text1" w:themeTint="D9"/>
        </w:rPr>
        <w:t>These Terms of Reference are subject to the provisions of the Articles of Association of The British Triathlon Federation from time to time</w:t>
      </w:r>
      <w:r>
        <w:rPr>
          <w:rFonts w:cs="Arial"/>
          <w:color w:val="262626" w:themeColor="text1" w:themeTint="D9"/>
        </w:rPr>
        <w:t xml:space="preserve"> (the Articles)</w:t>
      </w:r>
      <w:r w:rsidRPr="00063CB8">
        <w:rPr>
          <w:rFonts w:cs="Arial"/>
          <w:color w:val="262626" w:themeColor="text1" w:themeTint="D9"/>
        </w:rPr>
        <w:t>. In the event of any conflict, the provisions of the Articles shall prevail.</w:t>
      </w:r>
    </w:p>
    <w:p w14:paraId="3C9AC5DC" w14:textId="18A55AE5" w:rsidR="006F5E42" w:rsidRPr="00D3587A" w:rsidRDefault="006F5E42" w:rsidP="00977D6D">
      <w:pPr>
        <w:pStyle w:val="Heading1"/>
      </w:pPr>
      <w:r w:rsidRPr="00D3587A">
        <w:t>British Triathlon Values</w:t>
      </w:r>
    </w:p>
    <w:p w14:paraId="65D3A87B" w14:textId="13A90D47" w:rsidR="0079004D" w:rsidRPr="00D3587A" w:rsidRDefault="0079004D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D3587A">
        <w:rPr>
          <w:rFonts w:cs="Arial"/>
          <w:color w:val="262626" w:themeColor="text1" w:themeTint="D9"/>
        </w:rPr>
        <w:t xml:space="preserve">The </w:t>
      </w:r>
      <w:r w:rsidR="009D6652">
        <w:rPr>
          <w:rFonts w:cs="Arial"/>
          <w:color w:val="262626" w:themeColor="text1" w:themeTint="D9"/>
        </w:rPr>
        <w:t>Committee</w:t>
      </w:r>
      <w:r w:rsidRPr="00D3587A">
        <w:rPr>
          <w:rFonts w:cs="Arial"/>
          <w:color w:val="262626" w:themeColor="text1" w:themeTint="D9"/>
        </w:rPr>
        <w:t xml:space="preserve"> shall </w:t>
      </w:r>
      <w:proofErr w:type="gramStart"/>
      <w:r w:rsidRPr="00D3587A">
        <w:rPr>
          <w:rFonts w:cs="Arial"/>
          <w:color w:val="262626" w:themeColor="text1" w:themeTint="D9"/>
        </w:rPr>
        <w:t>at all times</w:t>
      </w:r>
      <w:proofErr w:type="gramEnd"/>
      <w:r w:rsidRPr="00D3587A">
        <w:rPr>
          <w:rFonts w:cs="Arial"/>
          <w:color w:val="262626" w:themeColor="text1" w:themeTint="D9"/>
        </w:rPr>
        <w:t xml:space="preserve"> act in a manner which encapsulates the British Triathlon values:</w:t>
      </w:r>
    </w:p>
    <w:p w14:paraId="03F357DF" w14:textId="256A3442" w:rsidR="0079004D" w:rsidRPr="00D3587A" w:rsidRDefault="0079004D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D3587A">
        <w:rPr>
          <w:rFonts w:cs="Arial"/>
          <w:b/>
          <w:color w:val="262626" w:themeColor="text1" w:themeTint="D9"/>
        </w:rPr>
        <w:t>We Are People Centred:</w:t>
      </w:r>
      <w:r w:rsidRPr="00D3587A">
        <w:rPr>
          <w:rFonts w:cs="Arial"/>
          <w:color w:val="262626" w:themeColor="text1" w:themeTint="D9"/>
        </w:rPr>
        <w:t xml:space="preserve"> We openly support &amp; challenge each other, </w:t>
      </w:r>
      <w:r w:rsidR="00995BCE">
        <w:rPr>
          <w:rFonts w:cs="Arial"/>
          <w:color w:val="262626" w:themeColor="text1" w:themeTint="D9"/>
        </w:rPr>
        <w:t>w</w:t>
      </w:r>
      <w:r w:rsidRPr="00D3587A">
        <w:rPr>
          <w:rFonts w:cs="Arial"/>
          <w:color w:val="262626" w:themeColor="text1" w:themeTint="D9"/>
        </w:rPr>
        <w:t>e are customer focused, we nurture communities.</w:t>
      </w:r>
    </w:p>
    <w:p w14:paraId="297EA9AE" w14:textId="77777777" w:rsidR="0079004D" w:rsidRPr="00D3587A" w:rsidRDefault="0079004D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D3587A">
        <w:rPr>
          <w:rFonts w:cs="Arial"/>
          <w:b/>
          <w:color w:val="262626" w:themeColor="text1" w:themeTint="D9"/>
        </w:rPr>
        <w:t>We Are Ambitious:</w:t>
      </w:r>
      <w:r w:rsidRPr="00D3587A">
        <w:rPr>
          <w:rFonts w:cs="Arial"/>
          <w:color w:val="262626" w:themeColor="text1" w:themeTint="D9"/>
        </w:rPr>
        <w:t xml:space="preserve"> We are dynamic, we are innovative and creative, we are passionate about doing our best, we create positive impact.</w:t>
      </w:r>
    </w:p>
    <w:p w14:paraId="7B403D5E" w14:textId="77777777" w:rsidR="0079004D" w:rsidRPr="00D3587A" w:rsidRDefault="0079004D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D3587A">
        <w:rPr>
          <w:rFonts w:cs="Arial"/>
          <w:b/>
          <w:color w:val="262626" w:themeColor="text1" w:themeTint="D9"/>
        </w:rPr>
        <w:t>We Are Inclusive:</w:t>
      </w:r>
      <w:r w:rsidRPr="00D3587A">
        <w:rPr>
          <w:rFonts w:cs="Arial"/>
          <w:color w:val="262626" w:themeColor="text1" w:themeTint="D9"/>
        </w:rPr>
        <w:t xml:space="preserve"> We remove barriers to involvement, we connect people, we have fun, we work in partnership.</w:t>
      </w:r>
    </w:p>
    <w:p w14:paraId="6A7F3216" w14:textId="77777777" w:rsidR="0079004D" w:rsidRPr="00D3587A" w:rsidRDefault="0079004D" w:rsidP="00A92224">
      <w:pPr>
        <w:spacing w:line="276" w:lineRule="auto"/>
        <w:jc w:val="both"/>
        <w:rPr>
          <w:rFonts w:cs="Arial"/>
          <w:color w:val="262626" w:themeColor="text1" w:themeTint="D9"/>
        </w:rPr>
      </w:pPr>
      <w:r w:rsidRPr="00D3587A">
        <w:rPr>
          <w:rFonts w:cs="Arial"/>
          <w:b/>
          <w:color w:val="262626" w:themeColor="text1" w:themeTint="D9"/>
        </w:rPr>
        <w:t>We Do What’s Right</w:t>
      </w:r>
      <w:r w:rsidRPr="00D3587A">
        <w:rPr>
          <w:rFonts w:cs="Arial"/>
          <w:color w:val="262626" w:themeColor="text1" w:themeTint="D9"/>
        </w:rPr>
        <w:t>: We are honest and respectful, we practice clean sport, we are accountable.</w:t>
      </w:r>
    </w:p>
    <w:p w14:paraId="1B638F8C" w14:textId="77777777" w:rsidR="009D6652" w:rsidRDefault="009D6652" w:rsidP="00977D6D">
      <w:pPr>
        <w:pStyle w:val="Heading1"/>
      </w:pPr>
      <w:r>
        <w:t>Strategic alignment</w:t>
      </w:r>
    </w:p>
    <w:p w14:paraId="5586AC46" w14:textId="77777777" w:rsidR="009D6652" w:rsidRDefault="009D6652" w:rsidP="009D6652">
      <w:pPr>
        <w:spacing w:line="276" w:lineRule="auto"/>
        <w:ind w:left="10" w:right="82" w:hanging="10"/>
        <w:jc w:val="both"/>
      </w:pPr>
      <w:r>
        <w:t>The Committee is aligned to the following enabling goals:</w:t>
      </w:r>
    </w:p>
    <w:p w14:paraId="2A8BDF09" w14:textId="7B1F2100" w:rsidR="009D6652" w:rsidRDefault="009D6652" w:rsidP="009D6652">
      <w:pPr>
        <w:pStyle w:val="ListParagraph"/>
        <w:numPr>
          <w:ilvl w:val="0"/>
          <w:numId w:val="22"/>
        </w:numPr>
        <w:spacing w:line="276" w:lineRule="auto"/>
        <w:ind w:right="82"/>
        <w:jc w:val="both"/>
      </w:pPr>
      <w:r>
        <w:t>Exceptional People</w:t>
      </w:r>
    </w:p>
    <w:p w14:paraId="3550879C" w14:textId="7A58B5EC" w:rsidR="009D6652" w:rsidRDefault="00797387" w:rsidP="009D6652">
      <w:pPr>
        <w:pStyle w:val="ListParagraph"/>
        <w:numPr>
          <w:ilvl w:val="0"/>
          <w:numId w:val="22"/>
        </w:numPr>
        <w:spacing w:line="276" w:lineRule="auto"/>
        <w:ind w:right="82"/>
        <w:jc w:val="both"/>
      </w:pPr>
      <w:r>
        <w:t>Strong</w:t>
      </w:r>
      <w:r w:rsidR="009D6652">
        <w:t xml:space="preserve"> Organisation</w:t>
      </w:r>
    </w:p>
    <w:p w14:paraId="2CB16869" w14:textId="2A19A80B" w:rsidR="0079004D" w:rsidRPr="00D3587A" w:rsidRDefault="0079004D" w:rsidP="00977D6D">
      <w:pPr>
        <w:pStyle w:val="Heading1"/>
      </w:pPr>
      <w:r w:rsidRPr="00D3587A">
        <w:t>Membership</w:t>
      </w:r>
    </w:p>
    <w:p w14:paraId="71426B12" w14:textId="38E20E93" w:rsidR="00797387" w:rsidRDefault="00797387" w:rsidP="00797387">
      <w:pPr>
        <w:spacing w:line="276" w:lineRule="auto"/>
        <w:ind w:left="10" w:right="82" w:hanging="10"/>
        <w:jc w:val="both"/>
      </w:pPr>
      <w:r>
        <w:t xml:space="preserve">The Committee shall consist of </w:t>
      </w:r>
      <w:r w:rsidR="00574FA9">
        <w:t>three (3</w:t>
      </w:r>
      <w:r w:rsidR="00C11ED7">
        <w:t xml:space="preserve">) </w:t>
      </w:r>
      <w:r>
        <w:t xml:space="preserve">members appointed by the Board including:  </w:t>
      </w:r>
    </w:p>
    <w:p w14:paraId="134A43E2" w14:textId="1EE9D4BC" w:rsidR="00797387" w:rsidRDefault="00797387" w:rsidP="003F133E">
      <w:pPr>
        <w:pStyle w:val="ListParagraph"/>
        <w:numPr>
          <w:ilvl w:val="0"/>
          <w:numId w:val="22"/>
        </w:numPr>
        <w:spacing w:line="276" w:lineRule="auto"/>
        <w:ind w:left="10" w:right="82" w:hanging="10"/>
        <w:jc w:val="both"/>
      </w:pPr>
      <w:r>
        <w:t>Chair</w:t>
      </w:r>
      <w:r w:rsidR="00D4401A">
        <w:t xml:space="preserve"> of the Board</w:t>
      </w:r>
      <w:r w:rsidR="00601EAB">
        <w:t>*</w:t>
      </w:r>
    </w:p>
    <w:p w14:paraId="70DF9D65" w14:textId="3264DAEE" w:rsidR="00797387" w:rsidRDefault="00C11ED7" w:rsidP="00AE70C4">
      <w:pPr>
        <w:pStyle w:val="ListParagraph"/>
        <w:numPr>
          <w:ilvl w:val="0"/>
          <w:numId w:val="22"/>
        </w:numPr>
        <w:spacing w:line="276" w:lineRule="auto"/>
        <w:ind w:left="10" w:right="82" w:hanging="10"/>
        <w:jc w:val="both"/>
      </w:pPr>
      <w:r>
        <w:t>T</w:t>
      </w:r>
      <w:r w:rsidR="00E27966">
        <w:t>wo</w:t>
      </w:r>
      <w:r>
        <w:t xml:space="preserve"> </w:t>
      </w:r>
      <w:r w:rsidR="00797387">
        <w:t xml:space="preserve">Independent </w:t>
      </w:r>
      <w:r>
        <w:t xml:space="preserve">Non-Executive </w:t>
      </w:r>
      <w:r w:rsidR="00797387">
        <w:t>Directors</w:t>
      </w:r>
    </w:p>
    <w:p w14:paraId="4084CB38" w14:textId="77777777" w:rsidR="00797387" w:rsidRDefault="00797387" w:rsidP="00797387">
      <w:pPr>
        <w:spacing w:line="276" w:lineRule="auto"/>
        <w:ind w:left="10" w:right="82" w:hanging="10"/>
        <w:jc w:val="both"/>
      </w:pPr>
      <w:proofErr w:type="gramStart"/>
      <w:r>
        <w:t>A majority of</w:t>
      </w:r>
      <w:proofErr w:type="gramEnd"/>
      <w:r>
        <w:t xml:space="preserve"> the membership shall be Independent Non-Executive Directors.</w:t>
      </w:r>
    </w:p>
    <w:p w14:paraId="3FF3C7D1" w14:textId="2BD8C0AD" w:rsidR="00797387" w:rsidRDefault="00797387" w:rsidP="00797387">
      <w:pPr>
        <w:spacing w:line="276" w:lineRule="auto"/>
        <w:ind w:left="10" w:right="82" w:hanging="10"/>
        <w:jc w:val="both"/>
      </w:pPr>
      <w:r w:rsidRPr="001B1707">
        <w:t xml:space="preserve">The Committee will be </w:t>
      </w:r>
      <w:r w:rsidR="002C5FAC" w:rsidRPr="001B1707">
        <w:t>c</w:t>
      </w:r>
      <w:r w:rsidRPr="001B1707">
        <w:t xml:space="preserve">haired by the </w:t>
      </w:r>
      <w:r w:rsidRPr="001B1707">
        <w:t>Chair</w:t>
      </w:r>
      <w:r w:rsidR="000F46EB">
        <w:t xml:space="preserve"> of the Board</w:t>
      </w:r>
      <w:r w:rsidR="004A54A1">
        <w:t>*</w:t>
      </w:r>
      <w:r w:rsidRPr="001B1707">
        <w:t>. In the absence of the Chair</w:t>
      </w:r>
      <w:r w:rsidR="000F46EB">
        <w:t xml:space="preserve"> of the Board</w:t>
      </w:r>
      <w:r w:rsidRPr="001B1707">
        <w:t>, the Committee may nominate another Non</w:t>
      </w:r>
      <w:r>
        <w:t xml:space="preserve">-Executive </w:t>
      </w:r>
      <w:r>
        <w:t xml:space="preserve">Board Member to deputise in </w:t>
      </w:r>
      <w:r w:rsidR="002475D0">
        <w:t>their</w:t>
      </w:r>
      <w:r>
        <w:t xml:space="preserve"> absence.</w:t>
      </w:r>
    </w:p>
    <w:p w14:paraId="303AE246" w14:textId="64E3DA35" w:rsidR="00797387" w:rsidRDefault="00797387" w:rsidP="00797387">
      <w:pPr>
        <w:spacing w:line="276" w:lineRule="auto"/>
        <w:ind w:left="10" w:right="82" w:hanging="10"/>
        <w:jc w:val="both"/>
      </w:pPr>
      <w:r>
        <w:t xml:space="preserve">Additional and external expertise in an advisory capacity may be sought by the group at the discretion of the </w:t>
      </w:r>
      <w:r w:rsidR="000F46EB">
        <w:t>c</w:t>
      </w:r>
      <w:r>
        <w:t>hair</w:t>
      </w:r>
      <w:r w:rsidR="000F46EB">
        <w:t xml:space="preserve"> of the </w:t>
      </w:r>
      <w:r w:rsidR="00A31708">
        <w:t>meeting</w:t>
      </w:r>
      <w:r>
        <w:t>.</w:t>
      </w:r>
    </w:p>
    <w:p w14:paraId="4AF117AB" w14:textId="1033B1AB" w:rsidR="00601EAB" w:rsidRDefault="00601EAB" w:rsidP="00797387">
      <w:pPr>
        <w:spacing w:line="276" w:lineRule="auto"/>
        <w:ind w:left="10" w:right="82" w:hanging="10"/>
        <w:jc w:val="both"/>
      </w:pPr>
      <w:r>
        <w:t>*</w:t>
      </w:r>
      <w:r w:rsidR="000F4790">
        <w:t xml:space="preserve">Where the Nominations Committee has been formed to scrutinise and recommend a new Chair </w:t>
      </w:r>
      <w:r w:rsidR="005305ED">
        <w:t>of</w:t>
      </w:r>
      <w:r w:rsidR="000F4790">
        <w:t xml:space="preserve"> the Board, the current Chair</w:t>
      </w:r>
      <w:r w:rsidR="005305ED">
        <w:t xml:space="preserve"> of the Board</w:t>
      </w:r>
      <w:r w:rsidR="000F4790">
        <w:t xml:space="preserve"> will not form part of the Nominations Committee.</w:t>
      </w:r>
      <w:r w:rsidR="00811FD1">
        <w:t xml:space="preserve"> The Committee will</w:t>
      </w:r>
      <w:r w:rsidR="00EE51D6">
        <w:t xml:space="preserve"> select an Independent Director to act as chair</w:t>
      </w:r>
      <w:r w:rsidR="005305ED">
        <w:t xml:space="preserve"> of the </w:t>
      </w:r>
      <w:r w:rsidR="009A62EF">
        <w:t>Committee</w:t>
      </w:r>
      <w:r w:rsidR="00AD698E">
        <w:t>, and the third member of the Committee will be a Home Nations Representative</w:t>
      </w:r>
      <w:r w:rsidR="0037475B">
        <w:t>, to be selected by and to represent the interests of all the Home Nations.</w:t>
      </w:r>
    </w:p>
    <w:p w14:paraId="111B8FFC" w14:textId="720C0003" w:rsidR="00797387" w:rsidRDefault="00797387" w:rsidP="00797387">
      <w:pPr>
        <w:spacing w:line="276" w:lineRule="auto"/>
        <w:ind w:left="10" w:right="82" w:hanging="10"/>
        <w:jc w:val="both"/>
      </w:pPr>
      <w:r>
        <w:lastRenderedPageBreak/>
        <w:t xml:space="preserve">The secretariat function will be provided </w:t>
      </w:r>
      <w:r>
        <w:t xml:space="preserve">by the </w:t>
      </w:r>
      <w:r w:rsidR="005305ED">
        <w:t>c</w:t>
      </w:r>
      <w:r>
        <w:t>hair</w:t>
      </w:r>
      <w:r w:rsidR="005305ED">
        <w:t xml:space="preserve"> of the </w:t>
      </w:r>
      <w:r w:rsidR="009A62EF">
        <w:t>meeting</w:t>
      </w:r>
      <w:r>
        <w:t>.</w:t>
      </w:r>
    </w:p>
    <w:p w14:paraId="3D054BCB" w14:textId="77777777" w:rsidR="009212A6" w:rsidRDefault="009212A6" w:rsidP="00977D6D">
      <w:pPr>
        <w:pStyle w:val="Heading1"/>
      </w:pPr>
      <w:r>
        <w:t>Responsibilities</w:t>
      </w:r>
    </w:p>
    <w:p w14:paraId="28F60BBA" w14:textId="77777777" w:rsidR="00DE2F8D" w:rsidRPr="00DE2F8D" w:rsidRDefault="00DE2F8D" w:rsidP="00DE2F8D">
      <w:pPr>
        <w:spacing w:line="276" w:lineRule="auto"/>
        <w:ind w:left="10" w:right="82" w:hanging="10"/>
        <w:jc w:val="both"/>
        <w:rPr>
          <w:lang w:val="en-US"/>
        </w:rPr>
      </w:pPr>
      <w:r w:rsidRPr="00DE2F8D">
        <w:rPr>
          <w:lang w:val="en-US"/>
        </w:rPr>
        <w:t>Responsibilities of the Committee include:</w:t>
      </w:r>
    </w:p>
    <w:p w14:paraId="1A679553" w14:textId="39B58EB8" w:rsidR="00891630" w:rsidRDefault="00DE2F8D" w:rsidP="00DE2F8D">
      <w:pPr>
        <w:numPr>
          <w:ilvl w:val="0"/>
          <w:numId w:val="37"/>
        </w:numPr>
        <w:spacing w:after="0" w:line="276" w:lineRule="auto"/>
        <w:ind w:left="777" w:right="79" w:hanging="357"/>
        <w:jc w:val="both"/>
        <w:rPr>
          <w:lang w:val="en-US"/>
        </w:rPr>
      </w:pPr>
      <w:r w:rsidRPr="00DE2F8D">
        <w:rPr>
          <w:lang w:val="en-US"/>
        </w:rPr>
        <w:t xml:space="preserve">leading </w:t>
      </w:r>
      <w:r w:rsidR="00B35225">
        <w:rPr>
          <w:lang w:val="en-US"/>
        </w:rPr>
        <w:t xml:space="preserve">a formal, </w:t>
      </w:r>
      <w:r w:rsidR="00CD65C2">
        <w:rPr>
          <w:lang w:val="en-US"/>
        </w:rPr>
        <w:t xml:space="preserve">inclusive, </w:t>
      </w:r>
      <w:proofErr w:type="gramStart"/>
      <w:r w:rsidR="00B35225">
        <w:rPr>
          <w:lang w:val="en-US"/>
        </w:rPr>
        <w:t>rigorous</w:t>
      </w:r>
      <w:proofErr w:type="gramEnd"/>
      <w:r w:rsidR="00B35225">
        <w:rPr>
          <w:lang w:val="en-US"/>
        </w:rPr>
        <w:t xml:space="preserve"> and transparent</w:t>
      </w:r>
      <w:r w:rsidRPr="00DE2F8D">
        <w:rPr>
          <w:lang w:val="en-US"/>
        </w:rPr>
        <w:t xml:space="preserve"> process for Board appointments </w:t>
      </w:r>
      <w:r w:rsidR="00EE5752">
        <w:rPr>
          <w:lang w:val="en-US"/>
        </w:rPr>
        <w:t>that is competence based</w:t>
      </w:r>
      <w:r w:rsidR="00891630">
        <w:rPr>
          <w:lang w:val="en-US"/>
        </w:rPr>
        <w:t>;</w:t>
      </w:r>
      <w:r w:rsidR="00EE5752">
        <w:rPr>
          <w:lang w:val="en-US"/>
        </w:rPr>
        <w:t xml:space="preserve"> </w:t>
      </w:r>
      <w:r w:rsidRPr="00DE2F8D">
        <w:rPr>
          <w:lang w:val="en-US"/>
        </w:rPr>
        <w:t xml:space="preserve">and </w:t>
      </w:r>
    </w:p>
    <w:p w14:paraId="022C9B91" w14:textId="0530EA43" w:rsidR="00DE2F8D" w:rsidRPr="00DE2F8D" w:rsidRDefault="00DE2F8D" w:rsidP="00DE2F8D">
      <w:pPr>
        <w:numPr>
          <w:ilvl w:val="0"/>
          <w:numId w:val="37"/>
        </w:numPr>
        <w:spacing w:after="0" w:line="276" w:lineRule="auto"/>
        <w:ind w:left="777" w:right="79" w:hanging="357"/>
        <w:jc w:val="both"/>
        <w:rPr>
          <w:lang w:val="en-US"/>
        </w:rPr>
      </w:pPr>
      <w:r w:rsidRPr="00DE2F8D">
        <w:rPr>
          <w:lang w:val="en-US"/>
        </w:rPr>
        <w:t>making recommendations to the Board</w:t>
      </w:r>
      <w:r w:rsidR="00891630">
        <w:rPr>
          <w:lang w:val="en-US"/>
        </w:rPr>
        <w:t xml:space="preserve"> based on</w:t>
      </w:r>
      <w:r w:rsidR="006322C0">
        <w:rPr>
          <w:lang w:val="en-US"/>
        </w:rPr>
        <w:t xml:space="preserve"> merit, in line with the skills and diversity required of the Board</w:t>
      </w:r>
      <w:r w:rsidR="00304266">
        <w:rPr>
          <w:lang w:val="en-US"/>
        </w:rPr>
        <w:t>.</w:t>
      </w:r>
    </w:p>
    <w:p w14:paraId="54029763" w14:textId="47EEACC8" w:rsidR="007E29FB" w:rsidRPr="00B137C7" w:rsidRDefault="007E29FB" w:rsidP="00977D6D">
      <w:pPr>
        <w:pStyle w:val="Heading1"/>
      </w:pPr>
      <w:r>
        <w:t xml:space="preserve">Rights </w:t>
      </w:r>
    </w:p>
    <w:p w14:paraId="7A35A8EC" w14:textId="77777777" w:rsidR="00E6256B" w:rsidRPr="00F0337C" w:rsidRDefault="00E6256B" w:rsidP="00E6256B">
      <w:pPr>
        <w:spacing w:line="276" w:lineRule="auto"/>
        <w:ind w:left="10" w:right="82" w:hanging="10"/>
        <w:jc w:val="both"/>
        <w:rPr>
          <w:rFonts w:cs="Times"/>
          <w:color w:val="3F3F3F"/>
        </w:rPr>
      </w:pPr>
      <w:r w:rsidRPr="00F0337C">
        <w:rPr>
          <w:rFonts w:cs="Times"/>
          <w:color w:val="3F3F3F"/>
        </w:rPr>
        <w:t xml:space="preserve">The </w:t>
      </w:r>
      <w:r w:rsidRPr="00F0337C">
        <w:rPr>
          <w:rFonts w:cs="Times"/>
          <w:color w:val="3F3F3F"/>
        </w:rPr>
        <w:t>Committee may:</w:t>
      </w:r>
    </w:p>
    <w:p w14:paraId="6BD3E0F2" w14:textId="360F11BD" w:rsidR="00E6256B" w:rsidRPr="00E6256B" w:rsidRDefault="00E6256B" w:rsidP="00B02F1D">
      <w:pPr>
        <w:numPr>
          <w:ilvl w:val="0"/>
          <w:numId w:val="38"/>
        </w:numPr>
        <w:spacing w:after="0" w:line="276" w:lineRule="auto"/>
        <w:ind w:right="79" w:hanging="357"/>
        <w:jc w:val="both"/>
        <w:rPr>
          <w:rFonts w:cs="Times"/>
          <w:color w:val="3F3F3F"/>
        </w:rPr>
      </w:pPr>
      <w:r w:rsidRPr="00F0337C">
        <w:rPr>
          <w:rFonts w:cs="Times"/>
          <w:color w:val="3F3F3F"/>
        </w:rPr>
        <w:t xml:space="preserve">bring together an interview panel </w:t>
      </w:r>
      <w:r w:rsidR="00B47F8D" w:rsidRPr="00F0337C">
        <w:rPr>
          <w:rFonts w:cs="Times"/>
          <w:color w:val="3F3F3F"/>
        </w:rPr>
        <w:t xml:space="preserve">with an appropriate mix of capabilities, experience, and </w:t>
      </w:r>
      <w:proofErr w:type="gramStart"/>
      <w:r w:rsidR="00B47F8D" w:rsidRPr="00F0337C">
        <w:rPr>
          <w:rFonts w:cs="Times"/>
          <w:color w:val="3F3F3F"/>
        </w:rPr>
        <w:t>independence</w:t>
      </w:r>
      <w:r w:rsidR="00B54D50">
        <w:rPr>
          <w:rFonts w:cs="Times"/>
          <w:color w:val="3F3F3F"/>
        </w:rPr>
        <w:t>;</w:t>
      </w:r>
      <w:proofErr w:type="gramEnd"/>
      <w:r w:rsidR="00F0337C" w:rsidRPr="00F0337C">
        <w:rPr>
          <w:rFonts w:cs="Times"/>
          <w:color w:val="3F3F3F"/>
        </w:rPr>
        <w:t xml:space="preserve"> </w:t>
      </w:r>
    </w:p>
    <w:p w14:paraId="66659E3C" w14:textId="1F2D2BD8" w:rsidR="00B54D50" w:rsidRPr="00B54D50" w:rsidRDefault="00E6256B" w:rsidP="00E6256B">
      <w:pPr>
        <w:numPr>
          <w:ilvl w:val="0"/>
          <w:numId w:val="38"/>
        </w:numPr>
        <w:spacing w:after="0" w:line="276" w:lineRule="auto"/>
        <w:ind w:right="79" w:hanging="357"/>
        <w:jc w:val="both"/>
        <w:rPr>
          <w:rFonts w:cs="Times"/>
          <w:color w:val="3F3F3F"/>
        </w:rPr>
      </w:pPr>
      <w:r w:rsidRPr="00E6256B">
        <w:rPr>
          <w:rFonts w:cs="Times"/>
          <w:color w:val="3F3F3F"/>
        </w:rPr>
        <w:t xml:space="preserve">procure specialist ad-hoc advice at the expense of the organisation, subject to budgets agreed by the </w:t>
      </w:r>
      <w:proofErr w:type="gramStart"/>
      <w:r w:rsidRPr="00E6256B">
        <w:rPr>
          <w:rFonts w:cs="Times"/>
          <w:color w:val="3F3F3F"/>
        </w:rPr>
        <w:t>Board</w:t>
      </w:r>
      <w:r w:rsidR="000910F6">
        <w:rPr>
          <w:rFonts w:cs="Times"/>
          <w:color w:val="3F3F3F"/>
        </w:rPr>
        <w:t>;</w:t>
      </w:r>
      <w:proofErr w:type="gramEnd"/>
      <w:r w:rsidR="00B54D50" w:rsidRPr="00B54D50">
        <w:t xml:space="preserve"> </w:t>
      </w:r>
    </w:p>
    <w:p w14:paraId="3A698F70" w14:textId="414641A6" w:rsidR="00E6256B" w:rsidRPr="00E6256B" w:rsidRDefault="00B54D50" w:rsidP="00E6256B">
      <w:pPr>
        <w:numPr>
          <w:ilvl w:val="0"/>
          <w:numId w:val="38"/>
        </w:numPr>
        <w:spacing w:after="0" w:line="276" w:lineRule="auto"/>
        <w:ind w:right="79" w:hanging="357"/>
        <w:jc w:val="both"/>
        <w:rPr>
          <w:rFonts w:cs="Times"/>
          <w:color w:val="3F3F3F"/>
        </w:rPr>
      </w:pPr>
      <w:r w:rsidRPr="00B54D50">
        <w:rPr>
          <w:rFonts w:cs="Times"/>
          <w:color w:val="3F3F3F"/>
        </w:rPr>
        <w:t xml:space="preserve">seek any information it requires from any </w:t>
      </w:r>
      <w:r w:rsidR="003870C7">
        <w:rPr>
          <w:rFonts w:cs="Times"/>
          <w:color w:val="3F3F3F"/>
        </w:rPr>
        <w:t>B</w:t>
      </w:r>
      <w:r w:rsidRPr="00B54D50">
        <w:rPr>
          <w:rFonts w:cs="Times"/>
          <w:color w:val="3F3F3F"/>
        </w:rPr>
        <w:t xml:space="preserve">oard member or employee of </w:t>
      </w:r>
      <w:r w:rsidR="000910F6">
        <w:rPr>
          <w:rFonts w:cs="Times"/>
          <w:color w:val="3F3F3F"/>
        </w:rPr>
        <w:t>British Triathlon</w:t>
      </w:r>
      <w:r w:rsidRPr="00B54D50">
        <w:rPr>
          <w:rFonts w:cs="Times"/>
          <w:color w:val="3F3F3F"/>
        </w:rPr>
        <w:t xml:space="preserve"> </w:t>
      </w:r>
      <w:proofErr w:type="gramStart"/>
      <w:r w:rsidRPr="00B54D50">
        <w:rPr>
          <w:rFonts w:cs="Times"/>
          <w:color w:val="3F3F3F"/>
        </w:rPr>
        <w:t>in order to</w:t>
      </w:r>
      <w:proofErr w:type="gramEnd"/>
      <w:r w:rsidRPr="00B54D50">
        <w:rPr>
          <w:rFonts w:cs="Times"/>
          <w:color w:val="3F3F3F"/>
        </w:rPr>
        <w:t xml:space="preserve"> perform its duties.</w:t>
      </w:r>
    </w:p>
    <w:p w14:paraId="0AF5A33B" w14:textId="1B44C193" w:rsidR="00B137C7" w:rsidRPr="00B137C7" w:rsidRDefault="00B137C7" w:rsidP="00977D6D">
      <w:pPr>
        <w:pStyle w:val="Heading1"/>
      </w:pPr>
      <w:r>
        <w:t xml:space="preserve">Reporting </w:t>
      </w:r>
    </w:p>
    <w:p w14:paraId="45F59C97" w14:textId="7B285EBE" w:rsidR="00604CF5" w:rsidRPr="00604CF5" w:rsidRDefault="00EA27A2" w:rsidP="00604CF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  <w:color w:val="3F3F3F"/>
        </w:rPr>
      </w:pPr>
      <w:r>
        <w:rPr>
          <w:rFonts w:cs="Times"/>
          <w:color w:val="3F3F3F"/>
        </w:rPr>
        <w:t>M</w:t>
      </w:r>
      <w:r w:rsidR="00604CF5" w:rsidRPr="00604CF5">
        <w:rPr>
          <w:rFonts w:cs="Times"/>
          <w:color w:val="3F3F3F"/>
        </w:rPr>
        <w:t xml:space="preserve">inutes of </w:t>
      </w:r>
      <w:r w:rsidR="00604CF5" w:rsidRPr="00604CF5">
        <w:rPr>
          <w:rFonts w:cs="Times"/>
          <w:color w:val="3F3F3F"/>
        </w:rPr>
        <w:t xml:space="preserve">each Committee Meeting will be tabled to the subsequent Board meeting and, where necessary, the </w:t>
      </w:r>
      <w:r w:rsidR="00005FBA">
        <w:rPr>
          <w:rFonts w:cs="Times"/>
          <w:color w:val="3F3F3F"/>
        </w:rPr>
        <w:t>c</w:t>
      </w:r>
      <w:r w:rsidR="00604CF5" w:rsidRPr="00604CF5">
        <w:rPr>
          <w:rFonts w:cs="Times"/>
          <w:color w:val="3F3F3F"/>
        </w:rPr>
        <w:t>hair of the Committee will provide a report to the Board on any substantive matters of importance and any material issues or concerns.</w:t>
      </w:r>
    </w:p>
    <w:p w14:paraId="07764786" w14:textId="7A851A1A" w:rsidR="00604CF5" w:rsidRDefault="00604CF5" w:rsidP="00604CF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  <w:color w:val="3F3F3F"/>
        </w:rPr>
      </w:pPr>
      <w:r w:rsidRPr="00604CF5">
        <w:rPr>
          <w:rFonts w:cs="Times"/>
          <w:color w:val="3F3F3F"/>
        </w:rPr>
        <w:t>The Committee shall make whatever recommendations to the Board it deems appropriate on any area within its remit where action or improvement is needed.</w:t>
      </w:r>
    </w:p>
    <w:p w14:paraId="4F793542" w14:textId="56C78C1E" w:rsidR="00FB24AC" w:rsidRDefault="00FB24AC" w:rsidP="00604CF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"/>
          <w:color w:val="3F3F3F"/>
        </w:rPr>
      </w:pPr>
      <w:r w:rsidRPr="00FB24AC">
        <w:rPr>
          <w:rFonts w:cs="Times"/>
          <w:color w:val="3F3F3F"/>
        </w:rPr>
        <w:t xml:space="preserve">The </w:t>
      </w:r>
      <w:r w:rsidR="00005FBA">
        <w:rPr>
          <w:rFonts w:cs="Times"/>
          <w:color w:val="3F3F3F"/>
        </w:rPr>
        <w:t>c</w:t>
      </w:r>
      <w:r w:rsidRPr="00FB24AC">
        <w:rPr>
          <w:rFonts w:cs="Times"/>
          <w:color w:val="3F3F3F"/>
        </w:rPr>
        <w:t xml:space="preserve">hair </w:t>
      </w:r>
      <w:r w:rsidR="00005FBA">
        <w:rPr>
          <w:rFonts w:cs="Times"/>
          <w:color w:val="3F3F3F"/>
        </w:rPr>
        <w:t xml:space="preserve">of the </w:t>
      </w:r>
      <w:r w:rsidR="001318C3">
        <w:rPr>
          <w:rFonts w:cs="Times"/>
          <w:color w:val="3F3F3F"/>
        </w:rPr>
        <w:t>meeting</w:t>
      </w:r>
      <w:r w:rsidR="00005FBA">
        <w:rPr>
          <w:rFonts w:cs="Times"/>
          <w:color w:val="3F3F3F"/>
        </w:rPr>
        <w:t xml:space="preserve"> </w:t>
      </w:r>
      <w:r w:rsidRPr="00FB24AC">
        <w:rPr>
          <w:rFonts w:cs="Times"/>
          <w:color w:val="3F3F3F"/>
        </w:rPr>
        <w:t xml:space="preserve">will ensure a copy </w:t>
      </w:r>
      <w:r w:rsidRPr="00FB24AC">
        <w:rPr>
          <w:rFonts w:cs="Times"/>
          <w:color w:val="3F3F3F"/>
        </w:rPr>
        <w:t>of the minutes is retained online in the designated area for such purpose.</w:t>
      </w:r>
    </w:p>
    <w:p w14:paraId="5D7C17E6" w14:textId="77777777" w:rsidR="00B137C7" w:rsidRPr="00B137C7" w:rsidRDefault="00B137C7" w:rsidP="00977D6D">
      <w:pPr>
        <w:pStyle w:val="Heading1"/>
      </w:pPr>
      <w:bookmarkStart w:id="0" w:name="_Hlk125017363"/>
      <w:r w:rsidRPr="00B137C7">
        <w:t xml:space="preserve">Quorum </w:t>
      </w:r>
    </w:p>
    <w:bookmarkEnd w:id="0"/>
    <w:p w14:paraId="3BAE526C" w14:textId="04C0DC06" w:rsidR="00977394" w:rsidRDefault="003A0772" w:rsidP="00977D6D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</w:rPr>
      </w:pPr>
      <w:r w:rsidRPr="003A0772">
        <w:t xml:space="preserve">A minimum of three members of the Committee must be present for the meeting to be deemed quorate. </w:t>
      </w:r>
    </w:p>
    <w:p w14:paraId="389961C6" w14:textId="13FBBDD5" w:rsidR="0079004D" w:rsidRPr="00D3587A" w:rsidRDefault="0079004D" w:rsidP="00977D6D">
      <w:pPr>
        <w:pStyle w:val="Heading1"/>
      </w:pPr>
      <w:r w:rsidRPr="00D3587A">
        <w:t>Meetings</w:t>
      </w:r>
    </w:p>
    <w:p w14:paraId="752BBA50" w14:textId="405746B8" w:rsidR="001571D0" w:rsidRDefault="001571D0" w:rsidP="00A92224">
      <w:pPr>
        <w:spacing w:line="276" w:lineRule="auto"/>
      </w:pPr>
      <w:r>
        <w:t xml:space="preserve">The </w:t>
      </w:r>
      <w:r w:rsidR="00A35150">
        <w:t>Committee</w:t>
      </w:r>
      <w:r>
        <w:t xml:space="preserve"> will meet </w:t>
      </w:r>
      <w:r w:rsidR="00A35150">
        <w:t>as required,</w:t>
      </w:r>
      <w:r w:rsidR="00501B34" w:rsidRPr="00501B34">
        <w:t xml:space="preserve"> with timings dictated by Board </w:t>
      </w:r>
      <w:r w:rsidR="000933C5">
        <w:t>member term dates</w:t>
      </w:r>
      <w:r w:rsidR="00501B34" w:rsidRPr="00501B34">
        <w:t xml:space="preserve"> or when a Board member steps down from their </w:t>
      </w:r>
      <w:r w:rsidR="00501B34" w:rsidRPr="00501B34">
        <w:t>duties outside of their normal tenure</w:t>
      </w:r>
      <w:r>
        <w:t xml:space="preserve">. </w:t>
      </w:r>
      <w:r w:rsidRPr="001571D0">
        <w:t xml:space="preserve">The </w:t>
      </w:r>
      <w:r w:rsidR="00005FBA">
        <w:t>c</w:t>
      </w:r>
      <w:r w:rsidRPr="001571D0">
        <w:t>hair</w:t>
      </w:r>
      <w:r w:rsidR="00005FBA">
        <w:t xml:space="preserve"> of the Committee</w:t>
      </w:r>
      <w:r w:rsidRPr="001571D0">
        <w:t xml:space="preserve"> may convene additional meetings as they deem necessary.</w:t>
      </w:r>
      <w:r>
        <w:t xml:space="preserve"> </w:t>
      </w:r>
    </w:p>
    <w:p w14:paraId="20312D97" w14:textId="22AB306E" w:rsidR="00A70054" w:rsidRDefault="00A70054" w:rsidP="00A92224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A70054">
        <w:t xml:space="preserve">The Committee may ask any other officials of </w:t>
      </w:r>
      <w:r>
        <w:t>British Triathlon</w:t>
      </w:r>
      <w:r w:rsidRPr="00A70054">
        <w:t xml:space="preserve"> to attend to assist it with its discussions on any </w:t>
      </w:r>
      <w:proofErr w:type="gramStart"/>
      <w:r w:rsidRPr="00A70054">
        <w:t>particular matter</w:t>
      </w:r>
      <w:proofErr w:type="gramEnd"/>
      <w:r w:rsidRPr="00A70054">
        <w:t>.</w:t>
      </w:r>
    </w:p>
    <w:p w14:paraId="1EBB7262" w14:textId="4C9A5143" w:rsidR="00E40C9E" w:rsidRDefault="00E40C9E" w:rsidP="00A92224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E40C9E">
        <w:t xml:space="preserve">The Committee may ask any or all of those who normally attend but who are not members to withdraw to facilitate open and frank discussion of </w:t>
      </w:r>
      <w:proofErr w:type="gramStart"/>
      <w:r w:rsidRPr="00E40C9E">
        <w:t>particular matters</w:t>
      </w:r>
      <w:proofErr w:type="gramEnd"/>
      <w:r w:rsidR="00D557AE">
        <w:t>.</w:t>
      </w:r>
    </w:p>
    <w:p w14:paraId="45444AFE" w14:textId="76C04014" w:rsidR="00B137C7" w:rsidRPr="00DC39D4" w:rsidRDefault="000F55F0" w:rsidP="00A92224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>M</w:t>
      </w:r>
      <w:r w:rsidR="00B137C7" w:rsidRPr="00DC39D4">
        <w:t xml:space="preserve">eetings may be physically in person or using electronic means (such as teleconferencing or videoconferencing). The </w:t>
      </w:r>
      <w:r w:rsidR="00DD2CD2">
        <w:t>Committee</w:t>
      </w:r>
      <w:r w:rsidR="00B137C7" w:rsidRPr="00DC39D4">
        <w:t xml:space="preserve"> may also, where necessary, deal with its business by email or other </w:t>
      </w:r>
      <w:r w:rsidR="00B137C7" w:rsidRPr="00DC39D4">
        <w:lastRenderedPageBreak/>
        <w:t>means of written electronic communication.</w:t>
      </w:r>
    </w:p>
    <w:p w14:paraId="67FDDC98" w14:textId="77777777" w:rsidR="00B137C7" w:rsidRDefault="00B137C7" w:rsidP="00A92224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DC39D4">
        <w:t xml:space="preserve">Notices of meetings shall contain information relating to venue, time, </w:t>
      </w:r>
      <w:proofErr w:type="gramStart"/>
      <w:r w:rsidRPr="00DC39D4">
        <w:t>date</w:t>
      </w:r>
      <w:proofErr w:type="gramEnd"/>
      <w:r w:rsidRPr="00DC39D4">
        <w:t xml:space="preserve"> and agenda. Papers to meetings shall be circulated at least one week before the date of the meeting.</w:t>
      </w:r>
    </w:p>
    <w:p w14:paraId="6901D626" w14:textId="77777777" w:rsidR="003C7228" w:rsidRPr="003C7228" w:rsidRDefault="003C7228" w:rsidP="00977D6D">
      <w:pPr>
        <w:pStyle w:val="Heading1"/>
      </w:pPr>
      <w:r w:rsidRPr="003C7228">
        <w:t xml:space="preserve">Resolutions and voting </w:t>
      </w:r>
    </w:p>
    <w:p w14:paraId="4649D21D" w14:textId="77777777" w:rsidR="0057725E" w:rsidRDefault="0057725E" w:rsidP="0057725E">
      <w:pPr>
        <w:spacing w:line="276" w:lineRule="auto"/>
        <w:ind w:right="82"/>
        <w:jc w:val="both"/>
      </w:pPr>
      <w:r>
        <w:t>In forming recommendations to the Board, decisions of the Committee shall be taken by resolution and recorded in the minutes of the meeting at which such a resolution is passed.</w:t>
      </w:r>
    </w:p>
    <w:p w14:paraId="190E81B2" w14:textId="5FEFC9ED" w:rsidR="0057725E" w:rsidRDefault="0057725E" w:rsidP="0057725E">
      <w:pPr>
        <w:spacing w:line="276" w:lineRule="auto"/>
        <w:ind w:right="82"/>
        <w:jc w:val="both"/>
      </w:pPr>
      <w:r>
        <w:t xml:space="preserve">Where a consensus cannot be </w:t>
      </w:r>
      <w:r>
        <w:t xml:space="preserve">agreed, the </w:t>
      </w:r>
      <w:r w:rsidR="00005FBA">
        <w:t>c</w:t>
      </w:r>
      <w:r>
        <w:t>hair</w:t>
      </w:r>
      <w:r w:rsidR="00005FBA">
        <w:t xml:space="preserve"> of the </w:t>
      </w:r>
      <w:r w:rsidR="00B85CD4">
        <w:t>meeting</w:t>
      </w:r>
      <w:r>
        <w:t xml:space="preserve"> may request a vote on a show of hands, in which case each Committee Member shall have one vote.</w:t>
      </w:r>
      <w:r w:rsidR="006E3CF8" w:rsidRPr="006E3CF8">
        <w:t xml:space="preserve"> In the case of an equality of votes, the resolution being voted on shall not be passed (and, for the avoidance of doubt, on an equality of votes the </w:t>
      </w:r>
      <w:r w:rsidR="00005FBA">
        <w:t>c</w:t>
      </w:r>
      <w:r w:rsidR="006E3CF8" w:rsidRPr="006E3CF8">
        <w:t>hair of the meeting shall have no second or casting vote).</w:t>
      </w:r>
    </w:p>
    <w:p w14:paraId="2CCD19E6" w14:textId="52FD325D" w:rsidR="003C7228" w:rsidRPr="00B137C7" w:rsidRDefault="003C7228" w:rsidP="00977D6D">
      <w:pPr>
        <w:pStyle w:val="Heading1"/>
      </w:pPr>
      <w:r>
        <w:t xml:space="preserve">Terms of reference and </w:t>
      </w:r>
      <w:r w:rsidR="005C0A4C">
        <w:t>Committee</w:t>
      </w:r>
      <w:r>
        <w:t xml:space="preserve"> effectiveness</w:t>
      </w:r>
      <w:r w:rsidRPr="00B137C7">
        <w:t xml:space="preserve"> </w:t>
      </w:r>
    </w:p>
    <w:p w14:paraId="5AB67D60" w14:textId="123F3244" w:rsidR="00362A86" w:rsidRDefault="000F55F0" w:rsidP="00A92224">
      <w:pPr>
        <w:widowControl w:val="0"/>
        <w:autoSpaceDE w:val="0"/>
        <w:autoSpaceDN w:val="0"/>
        <w:adjustRightInd w:val="0"/>
        <w:spacing w:line="276" w:lineRule="auto"/>
        <w:rPr>
          <w:rFonts w:cs="Times"/>
          <w:color w:val="3F3F3F"/>
        </w:rPr>
      </w:pPr>
      <w:r w:rsidRPr="000F55F0">
        <w:rPr>
          <w:rFonts w:cs="Times"/>
          <w:color w:val="3F3F3F"/>
        </w:rPr>
        <w:t xml:space="preserve">The </w:t>
      </w:r>
      <w:r w:rsidR="005C0A4C">
        <w:rPr>
          <w:rFonts w:cs="Times"/>
          <w:color w:val="3F3F3F"/>
        </w:rPr>
        <w:t>Committee</w:t>
      </w:r>
      <w:r w:rsidRPr="000F55F0">
        <w:rPr>
          <w:rFonts w:cs="Times"/>
          <w:color w:val="3F3F3F"/>
        </w:rPr>
        <w:t xml:space="preserve">’s terms of reference and effectiveness will be reviewed at least </w:t>
      </w:r>
      <w:r w:rsidR="005C0A4C">
        <w:rPr>
          <w:rFonts w:cs="Times"/>
          <w:color w:val="3F3F3F"/>
        </w:rPr>
        <w:t>every two years</w:t>
      </w:r>
      <w:r w:rsidRPr="000F55F0">
        <w:rPr>
          <w:rFonts w:cs="Times"/>
          <w:color w:val="3F3F3F"/>
        </w:rPr>
        <w:t xml:space="preserve"> by the Board</w:t>
      </w:r>
      <w:r w:rsidR="005C0A4C">
        <w:rPr>
          <w:rFonts w:cs="Times"/>
          <w:color w:val="3F3F3F"/>
        </w:rPr>
        <w:t xml:space="preserve"> and the Committee</w:t>
      </w:r>
      <w:r w:rsidRPr="000F55F0">
        <w:rPr>
          <w:rFonts w:cs="Times"/>
          <w:color w:val="3F3F3F"/>
        </w:rPr>
        <w:t>, and any changes considered necessary must be approved by the Board.</w:t>
      </w:r>
    </w:p>
    <w:p w14:paraId="3E7EAD31" w14:textId="7B746FBA" w:rsidR="0079004D" w:rsidRPr="00D3587A" w:rsidRDefault="0079004D" w:rsidP="00A92224">
      <w:pPr>
        <w:widowControl w:val="0"/>
        <w:autoSpaceDE w:val="0"/>
        <w:autoSpaceDN w:val="0"/>
        <w:adjustRightInd w:val="0"/>
        <w:spacing w:line="276" w:lineRule="auto"/>
        <w:rPr>
          <w:rFonts w:cs="Arial"/>
          <w:color w:val="262626" w:themeColor="text1" w:themeTint="D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4520"/>
      </w:tblGrid>
      <w:tr w:rsidR="0079004D" w:rsidRPr="00671B7E" w14:paraId="7B732FFF" w14:textId="77777777" w:rsidTr="00920CB8">
        <w:trPr>
          <w:trHeight w:val="268"/>
        </w:trPr>
        <w:tc>
          <w:tcPr>
            <w:tcW w:w="4496" w:type="dxa"/>
            <w:shd w:val="clear" w:color="auto" w:fill="595959" w:themeFill="text1" w:themeFillTint="A6"/>
          </w:tcPr>
          <w:p w14:paraId="1CC70BC4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Terms of Reference Name</w:t>
            </w:r>
          </w:p>
        </w:tc>
        <w:tc>
          <w:tcPr>
            <w:tcW w:w="4520" w:type="dxa"/>
          </w:tcPr>
          <w:p w14:paraId="1B1B2550" w14:textId="68599096" w:rsidR="0079004D" w:rsidRPr="00D3587A" w:rsidRDefault="007A6359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>BTF Nominations Commit</w:t>
            </w:r>
            <w:r w:rsidR="00B50CB9">
              <w:rPr>
                <w:rFonts w:cs="Arial"/>
                <w:bCs/>
                <w:color w:val="262626" w:themeColor="text1" w:themeTint="D9"/>
                <w:szCs w:val="20"/>
              </w:rPr>
              <w:t>tee</w:t>
            </w:r>
            <w:r w:rsidR="009C75D8">
              <w:rPr>
                <w:rFonts w:cs="Arial"/>
                <w:bCs/>
                <w:color w:val="262626" w:themeColor="text1" w:themeTint="D9"/>
                <w:szCs w:val="20"/>
              </w:rPr>
              <w:t xml:space="preserve"> Terms of Reference</w:t>
            </w:r>
          </w:p>
        </w:tc>
      </w:tr>
      <w:tr w:rsidR="0079004D" w:rsidRPr="00671B7E" w14:paraId="4AEA0A4D" w14:textId="77777777" w:rsidTr="00920CB8">
        <w:tc>
          <w:tcPr>
            <w:tcW w:w="4496" w:type="dxa"/>
            <w:shd w:val="clear" w:color="auto" w:fill="595959" w:themeFill="text1" w:themeFillTint="A6"/>
          </w:tcPr>
          <w:p w14:paraId="0D0543D9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Policy ID</w:t>
            </w:r>
          </w:p>
        </w:tc>
        <w:tc>
          <w:tcPr>
            <w:tcW w:w="4520" w:type="dxa"/>
          </w:tcPr>
          <w:p w14:paraId="1E089933" w14:textId="4C0EB9CA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 w:rsidRPr="00D3587A">
              <w:rPr>
                <w:rFonts w:cs="Arial"/>
                <w:bCs/>
                <w:color w:val="262626" w:themeColor="text1" w:themeTint="D9"/>
                <w:szCs w:val="20"/>
              </w:rPr>
              <w:t>TOR0</w:t>
            </w:r>
            <w:r w:rsidR="002E0196">
              <w:rPr>
                <w:rFonts w:cs="Arial"/>
                <w:bCs/>
                <w:color w:val="262626" w:themeColor="text1" w:themeTint="D9"/>
                <w:szCs w:val="20"/>
              </w:rPr>
              <w:t>01</w:t>
            </w:r>
          </w:p>
        </w:tc>
      </w:tr>
      <w:tr w:rsidR="0079004D" w:rsidRPr="00671B7E" w14:paraId="7B4923E6" w14:textId="77777777" w:rsidTr="00920CB8">
        <w:tc>
          <w:tcPr>
            <w:tcW w:w="4496" w:type="dxa"/>
            <w:shd w:val="clear" w:color="auto" w:fill="595959" w:themeFill="text1" w:themeFillTint="A6"/>
          </w:tcPr>
          <w:p w14:paraId="0F99FE79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Version</w:t>
            </w:r>
          </w:p>
        </w:tc>
        <w:tc>
          <w:tcPr>
            <w:tcW w:w="4520" w:type="dxa"/>
          </w:tcPr>
          <w:p w14:paraId="21C41AE9" w14:textId="71F026F2" w:rsidR="0079004D" w:rsidRPr="00D3587A" w:rsidRDefault="009C75D8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>3</w:t>
            </w:r>
          </w:p>
        </w:tc>
      </w:tr>
      <w:tr w:rsidR="0079004D" w:rsidRPr="00671B7E" w14:paraId="77783979" w14:textId="77777777" w:rsidTr="00920CB8">
        <w:tc>
          <w:tcPr>
            <w:tcW w:w="4496" w:type="dxa"/>
            <w:shd w:val="clear" w:color="auto" w:fill="595959" w:themeFill="text1" w:themeFillTint="A6"/>
          </w:tcPr>
          <w:p w14:paraId="3FF324CB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Date Last Reviewed</w:t>
            </w:r>
          </w:p>
        </w:tc>
        <w:tc>
          <w:tcPr>
            <w:tcW w:w="4520" w:type="dxa"/>
          </w:tcPr>
          <w:p w14:paraId="6DD74B7F" w14:textId="0085CA72" w:rsidR="0079004D" w:rsidRPr="00D3587A" w:rsidRDefault="007F2464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>September</w:t>
            </w:r>
            <w:r w:rsidR="003A4FA2">
              <w:rPr>
                <w:rFonts w:cs="Arial"/>
                <w:bCs/>
                <w:color w:val="262626" w:themeColor="text1" w:themeTint="D9"/>
                <w:szCs w:val="20"/>
              </w:rPr>
              <w:t xml:space="preserve"> </w:t>
            </w:r>
            <w:r w:rsidR="009C75D8">
              <w:rPr>
                <w:rFonts w:cs="Arial"/>
                <w:bCs/>
                <w:color w:val="262626" w:themeColor="text1" w:themeTint="D9"/>
                <w:szCs w:val="20"/>
              </w:rPr>
              <w:t>2023</w:t>
            </w:r>
          </w:p>
        </w:tc>
      </w:tr>
      <w:tr w:rsidR="0079004D" w:rsidRPr="00671B7E" w14:paraId="7E615670" w14:textId="77777777" w:rsidTr="00920CB8">
        <w:tc>
          <w:tcPr>
            <w:tcW w:w="4496" w:type="dxa"/>
            <w:shd w:val="clear" w:color="auto" w:fill="595959" w:themeFill="text1" w:themeFillTint="A6"/>
          </w:tcPr>
          <w:p w14:paraId="5A41DE5A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Editor</w:t>
            </w:r>
          </w:p>
        </w:tc>
        <w:tc>
          <w:tcPr>
            <w:tcW w:w="4520" w:type="dxa"/>
          </w:tcPr>
          <w:p w14:paraId="2BFC053A" w14:textId="288B3691" w:rsidR="0079004D" w:rsidRPr="00D3587A" w:rsidRDefault="009C75D8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>Kirsten Fasey</w:t>
            </w:r>
          </w:p>
        </w:tc>
      </w:tr>
      <w:tr w:rsidR="0079004D" w:rsidRPr="00671B7E" w14:paraId="1A2D104C" w14:textId="77777777" w:rsidTr="00920CB8">
        <w:tc>
          <w:tcPr>
            <w:tcW w:w="4496" w:type="dxa"/>
            <w:shd w:val="clear" w:color="auto" w:fill="595959" w:themeFill="text1" w:themeFillTint="A6"/>
          </w:tcPr>
          <w:p w14:paraId="773DF4C1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Approved By</w:t>
            </w:r>
          </w:p>
        </w:tc>
        <w:tc>
          <w:tcPr>
            <w:tcW w:w="4520" w:type="dxa"/>
          </w:tcPr>
          <w:p w14:paraId="1EE389E0" w14:textId="62750318" w:rsidR="0079004D" w:rsidRPr="00D3587A" w:rsidRDefault="003D3583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 xml:space="preserve">BTF Board – </w:t>
            </w:r>
            <w:r w:rsidR="007F2464">
              <w:rPr>
                <w:rFonts w:cs="Arial"/>
                <w:bCs/>
                <w:color w:val="262626" w:themeColor="text1" w:themeTint="D9"/>
                <w:szCs w:val="20"/>
              </w:rPr>
              <w:t>29.09.23</w:t>
            </w:r>
          </w:p>
        </w:tc>
      </w:tr>
      <w:tr w:rsidR="0079004D" w:rsidRPr="00671B7E" w14:paraId="7B11AE4B" w14:textId="77777777" w:rsidTr="00920CB8">
        <w:tc>
          <w:tcPr>
            <w:tcW w:w="4496" w:type="dxa"/>
            <w:shd w:val="clear" w:color="auto" w:fill="595959" w:themeFill="text1" w:themeFillTint="A6"/>
          </w:tcPr>
          <w:p w14:paraId="4DD6F6BF" w14:textId="77777777" w:rsidR="0079004D" w:rsidRPr="00D3587A" w:rsidRDefault="0079004D" w:rsidP="00A92224">
            <w:pPr>
              <w:spacing w:line="276" w:lineRule="auto"/>
              <w:jc w:val="both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D3587A">
              <w:rPr>
                <w:rFonts w:cs="Arial"/>
                <w:b/>
                <w:bCs/>
                <w:color w:val="FFFFFF" w:themeColor="background1"/>
                <w:szCs w:val="20"/>
              </w:rPr>
              <w:t>Next Review</w:t>
            </w:r>
          </w:p>
        </w:tc>
        <w:tc>
          <w:tcPr>
            <w:tcW w:w="4520" w:type="dxa"/>
          </w:tcPr>
          <w:p w14:paraId="4AC4CDA2" w14:textId="5A0AB78E" w:rsidR="0079004D" w:rsidRPr="00D3587A" w:rsidRDefault="007F2464" w:rsidP="00A92224">
            <w:pPr>
              <w:spacing w:line="276" w:lineRule="auto"/>
              <w:jc w:val="both"/>
              <w:rPr>
                <w:rFonts w:cs="Arial"/>
                <w:bCs/>
                <w:color w:val="262626" w:themeColor="text1" w:themeTint="D9"/>
                <w:szCs w:val="20"/>
              </w:rPr>
            </w:pPr>
            <w:r>
              <w:rPr>
                <w:rFonts w:cs="Arial"/>
                <w:bCs/>
                <w:color w:val="262626" w:themeColor="text1" w:themeTint="D9"/>
                <w:szCs w:val="20"/>
              </w:rPr>
              <w:t>September</w:t>
            </w:r>
            <w:r w:rsidR="009C75D8">
              <w:rPr>
                <w:rFonts w:cs="Arial"/>
                <w:bCs/>
                <w:color w:val="262626" w:themeColor="text1" w:themeTint="D9"/>
                <w:szCs w:val="20"/>
              </w:rPr>
              <w:t xml:space="preserve"> 202</w:t>
            </w:r>
            <w:r w:rsidR="002136FB">
              <w:rPr>
                <w:rFonts w:cs="Arial"/>
                <w:bCs/>
                <w:color w:val="262626" w:themeColor="text1" w:themeTint="D9"/>
                <w:szCs w:val="20"/>
              </w:rPr>
              <w:t>5</w:t>
            </w:r>
          </w:p>
        </w:tc>
      </w:tr>
    </w:tbl>
    <w:p w14:paraId="70586968" w14:textId="093104F1" w:rsidR="00743602" w:rsidRDefault="00743602" w:rsidP="00A92224">
      <w:pPr>
        <w:spacing w:line="276" w:lineRule="auto"/>
      </w:pPr>
    </w:p>
    <w:p w14:paraId="38975955" w14:textId="6F599934" w:rsidR="00743602" w:rsidRDefault="00743602">
      <w:pPr>
        <w:spacing w:after="0" w:line="240" w:lineRule="auto"/>
      </w:pPr>
    </w:p>
    <w:sectPr w:rsidR="00743602" w:rsidSect="00AA28BE">
      <w:headerReference w:type="default" r:id="rId19"/>
      <w:footerReference w:type="default" r:id="rId20"/>
      <w:pgSz w:w="11906" w:h="16838"/>
      <w:pgMar w:top="1707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CE1A4" w14:textId="77777777" w:rsidR="006B0402" w:rsidRDefault="006B0402" w:rsidP="005A6D7F">
      <w:r>
        <w:separator/>
      </w:r>
    </w:p>
  </w:endnote>
  <w:endnote w:type="continuationSeparator" w:id="0">
    <w:p w14:paraId="2C79039A" w14:textId="77777777" w:rsidR="006B0402" w:rsidRDefault="006B0402" w:rsidP="005A6D7F">
      <w:r>
        <w:continuationSeparator/>
      </w:r>
    </w:p>
  </w:endnote>
  <w:endnote w:type="continuationNotice" w:id="1">
    <w:p w14:paraId="48590A74" w14:textId="77777777" w:rsidR="006B0402" w:rsidRDefault="006B04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61C9" w14:textId="77777777" w:rsidR="005C6D4D" w:rsidRDefault="00AA28BE" w:rsidP="005A6D7F">
    <w:r>
      <w:rPr>
        <w:noProof/>
      </w:rPr>
      <mc:AlternateContent>
        <mc:Choice Requires="wpg">
          <w:drawing>
            <wp:anchor distT="0" distB="0" distL="114300" distR="114300" simplePos="0" relativeHeight="251658260" behindDoc="1" locked="0" layoutInCell="1" allowOverlap="1" wp14:anchorId="67858020" wp14:editId="07913A99">
              <wp:simplePos x="0" y="0"/>
              <wp:positionH relativeFrom="column">
                <wp:posOffset>4083610</wp:posOffset>
              </wp:positionH>
              <wp:positionV relativeFrom="paragraph">
                <wp:posOffset>177165</wp:posOffset>
              </wp:positionV>
              <wp:extent cx="1890769" cy="524748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0769" cy="524748"/>
                        <a:chOff x="0" y="0"/>
                        <a:chExt cx="2151305" cy="596900"/>
                      </a:xfrm>
                    </wpg:grpSpPr>
                    <pic:pic xmlns:pic="http://schemas.openxmlformats.org/drawingml/2006/picture">
                      <pic:nvPicPr>
                        <pic:cNvPr id="19" name="Picture 19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596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7859" y="0"/>
                          <a:ext cx="636270" cy="596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15035" y="0"/>
                          <a:ext cx="636270" cy="596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B2C9B5" id="Group 22" o:spid="_x0000_s1026" style="position:absolute;margin-left:321.55pt;margin-top:13.95pt;width:148.9pt;height:41.3pt;z-index:-251658220;mso-width-relative:margin;mso-height-relative:margin" coordsize="21513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fQixI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I29e0uOG0myAOpsq30xuIHYUia3&#10;5BtI1MrYHwSrWBQlvgA4AjjHjDYtaWz69giNzII7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lqht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/+zBgQAAAAAAkP9rI6i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viMXfYAABmhSURBVK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0&#10;B4cEAAAAAIL+v3aG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fd+xTVJ9B1pAAAAAASUVORK5CYIJQSwMECgAAAAAA&#10;AAAhAIwAr8ivZgIAr2YCABQAAABkcnMvbWVkaWEvaW1hZ2UyLnBuZ4lQTkcNChoKAAAADUlIRFIA&#10;ABBIAAAPSQgGAAAAxg/UwAAAAAlwSFlzAAAuIwAALiMBeKU/dgAAIABJREFUeJzs3NFt20AURNFJ&#10;ZWIaeC2JamkbyLqzfFBBDMeRLYvWitQ5X4sHLDAV3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OYA&#10;zw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4wd7d5saNa1sAZR7uvIqeAKek8pTOBEoZWd4Py0nFbcf1pTqiuBYQ&#10;IG0bjX1vFJZaPN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/7N3p8ltHEkYQFMTvheLF8CVAF6pLgDoZJofKFIQuIFAd9f2&#10;XoRjLMsxzhkTqDW/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j859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vCM3gAAIABJRE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swcHAgAAAABA/q+No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sIeHAgAAAAAAPm/NoK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d4NiBAAAFfUlEQVS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pKe3BI&#10;AAAAACDo/2tPG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E09CAvxUEQI9AAAAABJRU5ErkJgglBLAwQKAAAAAAAAACEAQuTHZdOIAgDTiAIAFAAAAGRycy9t&#10;ZWRpYS9pbWFnZTMucG5niVBORw0KGgoAAAANSUhEUgAAEEgAAA9JCAYAAADGD9TAAAAACXBIWXMA&#10;AC4jAAAuIwF4pT92AAAgAElEQVR4nOzcwW0bQRBE0XJkXCfQKXGZUifgYWY+UAdLEGSJIDnc5Xun&#10;xgADVAQ/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25/Vn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F3h3mNnJjbRhlB9mX6Q1wS5K2dDcgemU9P1w96XbbsmRL&#10;dcmqc4APyAzyAQ8mtpKUyL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iSwI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5uzNQAAB5V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/24IAAAAAAQMj/1w0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Logo, company name&#10;&#10;Description automatically generated" style="position:absolute;width:6356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">
                <v:imagedata r:id="rId4" o:title="Logo, company name&#10;&#10;Description automatically generated"/>
              </v:shape>
              <v:shape id="Picture 20" o:spid="_x0000_s1028" type="#_x0000_t75" style="position:absolute;left:7978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">
                <v:imagedata r:id="rId5" o:title=""/>
              </v:shape>
              <v:shape id="Picture 21" o:spid="_x0000_s1029" type="#_x0000_t75" style="position:absolute;left:15150;width:636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5C6D4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81B36E" wp14:editId="2FCD777A">
              <wp:simplePos x="0" y="0"/>
              <wp:positionH relativeFrom="column">
                <wp:posOffset>-520995</wp:posOffset>
              </wp:positionH>
              <wp:positionV relativeFrom="paragraph">
                <wp:posOffset>9340806</wp:posOffset>
              </wp:positionV>
              <wp:extent cx="5375564" cy="325120"/>
              <wp:effectExtent l="0" t="0" r="0" b="0"/>
              <wp:wrapNone/>
              <wp:docPr id="3" name="Text Box 3">
                <a:extLst xmlns:a="http://schemas.openxmlformats.org/drawingml/2006/main">
                  <a:ext uri="{FF2B5EF4-FFF2-40B4-BE49-F238E27FC236}">
                    <a16:creationId xmlns:a16="http://schemas.microsoft.com/office/drawing/2014/main" id="{CE51D631-0F90-3040-9882-5152D36DD752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564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07FC13" w14:textId="77777777" w:rsidR="005C6D4D" w:rsidRPr="005C6D4D" w:rsidRDefault="005C6D4D" w:rsidP="005A6D7F">
                          <w:r w:rsidRPr="005C6D4D">
                            <w:t>World Triathlon Championship Series</w:t>
                          </w:r>
                          <w:r>
                            <w:t xml:space="preserve"> |</w:t>
                          </w:r>
                          <w:r w:rsidRPr="005C6D4D">
                            <w:t xml:space="preserve"> </w:t>
                          </w:r>
                          <w:proofErr w:type="gramStart"/>
                          <w:r w:rsidRPr="005C6D4D">
                            <w:rPr>
                              <w:lang w:val="en-US"/>
                            </w:rPr>
                            <w:t>Yokohama  |</w:t>
                          </w:r>
                          <w:proofErr w:type="gramEnd"/>
                          <w:r w:rsidRPr="005C6D4D">
                            <w:rPr>
                              <w:lang w:val="en-US"/>
                            </w:rPr>
                            <w:t xml:space="preserve">  </w:t>
                          </w:r>
                          <w:r w:rsidRPr="005C6D4D">
                            <w:rPr>
                              <w:b/>
                              <w:bCs/>
                              <w:lang w:val="en-US"/>
                            </w:rPr>
                            <w:t>Leeds</w:t>
                          </w:r>
                          <w:r w:rsidRPr="005C6D4D">
                            <w:rPr>
                              <w:lang w:val="en-US"/>
                            </w:rPr>
                            <w:t xml:space="preserve">  |  Montreal  |  Hamburg  | Chengdu  |  Abu Dhabi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81B36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-41pt;margin-top:735.5pt;width:423.25pt;height:25.6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" filled="f" stroked="f">
              <v:textbox>
                <w:txbxContent>
                  <w:p w14:paraId="7707FC13" w14:textId="77777777" w:rsidR="005C6D4D" w:rsidRPr="005C6D4D" w:rsidRDefault="005C6D4D" w:rsidP="005A6D7F">
                    <w:r w:rsidRPr="005C6D4D">
                      <w:t>World Triathlon Championship Series</w:t>
                    </w:r>
                    <w:r>
                      <w:t xml:space="preserve"> |</w:t>
                    </w:r>
                    <w:r w:rsidRPr="005C6D4D">
                      <w:t xml:space="preserve"> </w:t>
                    </w:r>
                    <w:proofErr w:type="gramStart"/>
                    <w:r w:rsidRPr="005C6D4D">
                      <w:rPr>
                        <w:lang w:val="en-US"/>
                      </w:rPr>
                      <w:t>Yokohama  |</w:t>
                    </w:r>
                    <w:proofErr w:type="gramEnd"/>
                    <w:r w:rsidRPr="005C6D4D">
                      <w:rPr>
                        <w:lang w:val="en-US"/>
                      </w:rPr>
                      <w:t xml:space="preserve">  </w:t>
                    </w:r>
                    <w:r w:rsidRPr="005C6D4D">
                      <w:rPr>
                        <w:b/>
                        <w:bCs/>
                        <w:lang w:val="en-US"/>
                      </w:rPr>
                      <w:t>Leeds</w:t>
                    </w:r>
                    <w:r w:rsidRPr="005C6D4D">
                      <w:rPr>
                        <w:lang w:val="en-US"/>
                      </w:rPr>
                      <w:t xml:space="preserve">  |  Montreal  |  Hamburg  | Chengdu  |  Abu Dhabi</w:t>
                    </w:r>
                  </w:p>
                </w:txbxContent>
              </v:textbox>
            </v:shape>
          </w:pict>
        </mc:Fallback>
      </mc:AlternateContent>
    </w:r>
    <w:r w:rsidR="005C6D4D">
      <w:rPr>
        <w:noProof/>
      </w:rPr>
      <w:drawing>
        <wp:anchor distT="0" distB="0" distL="114300" distR="114300" simplePos="0" relativeHeight="251658249" behindDoc="0" locked="0" layoutInCell="1" allowOverlap="1" wp14:anchorId="786D481A" wp14:editId="137403E9">
          <wp:simplePos x="0" y="0"/>
          <wp:positionH relativeFrom="column">
            <wp:posOffset>2418080</wp:posOffset>
          </wp:positionH>
          <wp:positionV relativeFrom="paragraph">
            <wp:posOffset>8279130</wp:posOffset>
          </wp:positionV>
          <wp:extent cx="755015" cy="379095"/>
          <wp:effectExtent l="0" t="0" r="0" b="0"/>
          <wp:wrapNone/>
          <wp:docPr id="47" name="Picture 47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1FA032-0F06-EE45-9444-30162D8542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E81FA032-0F06-EE45-9444-30162D8542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5501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8" behindDoc="0" locked="0" layoutInCell="1" allowOverlap="1" wp14:anchorId="64C6BBDD" wp14:editId="3721EC4C">
          <wp:simplePos x="0" y="0"/>
          <wp:positionH relativeFrom="column">
            <wp:posOffset>325120</wp:posOffset>
          </wp:positionH>
          <wp:positionV relativeFrom="paragraph">
            <wp:posOffset>8266430</wp:posOffset>
          </wp:positionV>
          <wp:extent cx="354965" cy="375285"/>
          <wp:effectExtent l="0" t="0" r="635" b="5715"/>
          <wp:wrapNone/>
          <wp:docPr id="48" name="Picture 48" descr="Logo, icon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9F9D65A-899A-5943-9C8B-E400A028AE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9F9D65A-899A-5943-9C8B-E400A028AE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8"/>
                  <a:srcRect l="26792" r="25652"/>
                  <a:stretch/>
                </pic:blipFill>
                <pic:spPr>
                  <a:xfrm>
                    <a:off x="0" y="0"/>
                    <a:ext cx="354965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7" behindDoc="0" locked="0" layoutInCell="1" allowOverlap="1" wp14:anchorId="2B72DF60" wp14:editId="70F02F74">
          <wp:simplePos x="0" y="0"/>
          <wp:positionH relativeFrom="column">
            <wp:posOffset>3814445</wp:posOffset>
          </wp:positionH>
          <wp:positionV relativeFrom="paragraph">
            <wp:posOffset>8293100</wp:posOffset>
          </wp:positionV>
          <wp:extent cx="372110" cy="337185"/>
          <wp:effectExtent l="0" t="0" r="0" b="0"/>
          <wp:wrapNone/>
          <wp:docPr id="49" name="Picture 49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E4E224B-6CA1-5144-9421-9D12BC2323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>
                    <a:extLst>
                      <a:ext uri="{FF2B5EF4-FFF2-40B4-BE49-F238E27FC236}">
                        <a16:creationId xmlns:a16="http://schemas.microsoft.com/office/drawing/2014/main" id="{7E4E224B-6CA1-5144-9421-9D12BC2323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9"/>
                  <a:srcRect l="15869" r="28666"/>
                  <a:stretch/>
                </pic:blipFill>
                <pic:spPr>
                  <a:xfrm>
                    <a:off x="0" y="0"/>
                    <a:ext cx="37211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6" behindDoc="0" locked="0" layoutInCell="1" allowOverlap="1" wp14:anchorId="49595D37" wp14:editId="0459EC5D">
          <wp:simplePos x="0" y="0"/>
          <wp:positionH relativeFrom="column">
            <wp:posOffset>-455930</wp:posOffset>
          </wp:positionH>
          <wp:positionV relativeFrom="paragraph">
            <wp:posOffset>8296275</wp:posOffset>
          </wp:positionV>
          <wp:extent cx="587375" cy="294640"/>
          <wp:effectExtent l="0" t="0" r="0" b="0"/>
          <wp:wrapNone/>
          <wp:docPr id="50" name="Picture 50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BDCACEE-C3AE-B540-A014-27F15615D5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4BDCACEE-C3AE-B540-A014-27F15615D5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87375" cy="294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5" behindDoc="0" locked="0" layoutInCell="1" allowOverlap="1" wp14:anchorId="08CD560C" wp14:editId="486ACEEB">
          <wp:simplePos x="0" y="0"/>
          <wp:positionH relativeFrom="column">
            <wp:posOffset>1636395</wp:posOffset>
          </wp:positionH>
          <wp:positionV relativeFrom="paragraph">
            <wp:posOffset>8289925</wp:posOffset>
          </wp:positionV>
          <wp:extent cx="692785" cy="347980"/>
          <wp:effectExtent l="0" t="0" r="0" b="0"/>
          <wp:wrapNone/>
          <wp:docPr id="51" name="Picture 51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577D691-8F98-B34E-B190-73982951AD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3577D691-8F98-B34E-B190-73982951AD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69278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4" behindDoc="0" locked="0" layoutInCell="1" allowOverlap="1" wp14:anchorId="4490EEEE" wp14:editId="072AE6F9">
          <wp:simplePos x="0" y="0"/>
          <wp:positionH relativeFrom="column">
            <wp:posOffset>842010</wp:posOffset>
          </wp:positionH>
          <wp:positionV relativeFrom="paragraph">
            <wp:posOffset>8279130</wp:posOffset>
          </wp:positionV>
          <wp:extent cx="720725" cy="361950"/>
          <wp:effectExtent l="0" t="0" r="0" b="0"/>
          <wp:wrapNone/>
          <wp:docPr id="52" name="Picture 52" descr="Text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3AA673-2CB5-1241-90DF-0FEE7DEBB2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>
                    <a:extLst>
                      <a:ext uri="{FF2B5EF4-FFF2-40B4-BE49-F238E27FC236}">
                        <a16:creationId xmlns:a16="http://schemas.microsoft.com/office/drawing/2014/main" id="{DE3AA673-2CB5-1241-90DF-0FEE7DEBB2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7207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3" behindDoc="0" locked="0" layoutInCell="1" allowOverlap="1" wp14:anchorId="13EB8F03" wp14:editId="4EDA348A">
          <wp:simplePos x="0" y="0"/>
          <wp:positionH relativeFrom="column">
            <wp:posOffset>3293745</wp:posOffset>
          </wp:positionH>
          <wp:positionV relativeFrom="paragraph">
            <wp:posOffset>8283575</wp:posOffset>
          </wp:positionV>
          <wp:extent cx="318770" cy="357505"/>
          <wp:effectExtent l="0" t="0" r="0" b="0"/>
          <wp:wrapNone/>
          <wp:docPr id="53" name="Picture 5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C578E7-3325-754C-923F-2DBAD7AFF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C578E7-3325-754C-923F-2DBAD7AFF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3"/>
                  <a:srcRect l="28273" r="26902"/>
                  <a:stretch/>
                </pic:blipFill>
                <pic:spPr>
                  <a:xfrm>
                    <a:off x="0" y="0"/>
                    <a:ext cx="3187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42" behindDoc="0" locked="0" layoutInCell="1" allowOverlap="1" wp14:anchorId="241E72CB" wp14:editId="3F26955C">
          <wp:simplePos x="0" y="0"/>
          <wp:positionH relativeFrom="column">
            <wp:posOffset>4415790</wp:posOffset>
          </wp:positionH>
          <wp:positionV relativeFrom="paragraph">
            <wp:posOffset>8296275</wp:posOffset>
          </wp:positionV>
          <wp:extent cx="364490" cy="346075"/>
          <wp:effectExtent l="0" t="0" r="0" b="0"/>
          <wp:wrapNone/>
          <wp:docPr id="54" name="Picture 54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E78A09-5123-4747-A10D-5B40D52202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>
                    <a:extLst>
                      <a:ext uri="{FF2B5EF4-FFF2-40B4-BE49-F238E27FC236}">
                        <a16:creationId xmlns:a16="http://schemas.microsoft.com/office/drawing/2014/main" id="{46E78A09-5123-4747-A10D-5B40D52202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4"/>
                  <a:srcRect l="24086" r="22990"/>
                  <a:stretch/>
                </pic:blipFill>
                <pic:spPr>
                  <a:xfrm>
                    <a:off x="0" y="0"/>
                    <a:ext cx="364490" cy="346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463CCC6E" wp14:editId="257B61EB">
              <wp:simplePos x="0" y="0"/>
              <wp:positionH relativeFrom="column">
                <wp:posOffset>-520995</wp:posOffset>
              </wp:positionH>
              <wp:positionV relativeFrom="paragraph">
                <wp:posOffset>9340806</wp:posOffset>
              </wp:positionV>
              <wp:extent cx="5375564" cy="32512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564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76CFDE" w14:textId="77777777" w:rsidR="005C6D4D" w:rsidRPr="005C6D4D" w:rsidRDefault="005C6D4D" w:rsidP="005A6D7F">
                          <w:r w:rsidRPr="005C6D4D">
                            <w:t>World Triathlon Championship Series</w:t>
                          </w:r>
                          <w:r>
                            <w:t xml:space="preserve"> |</w:t>
                          </w:r>
                          <w:r w:rsidRPr="005C6D4D">
                            <w:t xml:space="preserve"> </w:t>
                          </w:r>
                          <w:proofErr w:type="gramStart"/>
                          <w:r w:rsidRPr="005C6D4D">
                            <w:rPr>
                              <w:lang w:val="en-US"/>
                            </w:rPr>
                            <w:t>Yokohama  |</w:t>
                          </w:r>
                          <w:proofErr w:type="gramEnd"/>
                          <w:r w:rsidRPr="005C6D4D">
                            <w:rPr>
                              <w:lang w:val="en-US"/>
                            </w:rPr>
                            <w:t xml:space="preserve">  </w:t>
                          </w:r>
                          <w:r w:rsidRPr="005C6D4D">
                            <w:rPr>
                              <w:b/>
                              <w:bCs/>
                              <w:lang w:val="en-US"/>
                            </w:rPr>
                            <w:t>Leeds</w:t>
                          </w:r>
                          <w:r w:rsidRPr="005C6D4D">
                            <w:rPr>
                              <w:lang w:val="en-US"/>
                            </w:rPr>
                            <w:t xml:space="preserve">  |  Montreal  |  Hamburg  | Chengdu  |  Abu Dhabi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63CCC6E" id="Text Box 1" o:spid="_x0000_s1030" type="#_x0000_t202" style="position:absolute;margin-left:-41pt;margin-top:735.5pt;width:423.25pt;height:25.6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" filled="f" stroked="f">
              <v:textbox>
                <w:txbxContent>
                  <w:p w14:paraId="2576CFDE" w14:textId="77777777" w:rsidR="005C6D4D" w:rsidRPr="005C6D4D" w:rsidRDefault="005C6D4D" w:rsidP="005A6D7F">
                    <w:r w:rsidRPr="005C6D4D">
                      <w:t>World Triathlon Championship Series</w:t>
                    </w:r>
                    <w:r>
                      <w:t xml:space="preserve"> |</w:t>
                    </w:r>
                    <w:r w:rsidRPr="005C6D4D">
                      <w:t xml:space="preserve"> </w:t>
                    </w:r>
                    <w:proofErr w:type="gramStart"/>
                    <w:r w:rsidRPr="005C6D4D">
                      <w:rPr>
                        <w:lang w:val="en-US"/>
                      </w:rPr>
                      <w:t>Yokohama  |</w:t>
                    </w:r>
                    <w:proofErr w:type="gramEnd"/>
                    <w:r w:rsidRPr="005C6D4D">
                      <w:rPr>
                        <w:lang w:val="en-US"/>
                      </w:rPr>
                      <w:t xml:space="preserve">  </w:t>
                    </w:r>
                    <w:r w:rsidRPr="005C6D4D">
                      <w:rPr>
                        <w:b/>
                        <w:bCs/>
                        <w:lang w:val="en-US"/>
                      </w:rPr>
                      <w:t>Leeds</w:t>
                    </w:r>
                    <w:r w:rsidRPr="005C6D4D">
                      <w:rPr>
                        <w:lang w:val="en-US"/>
                      </w:rPr>
                      <w:t xml:space="preserve">  |  Montreal  |  Hamburg  | Chengdu  |  Abu Dhabi</w:t>
                    </w:r>
                  </w:p>
                </w:txbxContent>
              </v:textbox>
            </v:shape>
          </w:pict>
        </mc:Fallback>
      </mc:AlternateContent>
    </w:r>
    <w:r w:rsidR="005C6D4D">
      <w:rPr>
        <w:noProof/>
      </w:rPr>
      <w:drawing>
        <wp:anchor distT="0" distB="0" distL="114300" distR="114300" simplePos="0" relativeHeight="251658258" behindDoc="0" locked="0" layoutInCell="1" allowOverlap="1" wp14:anchorId="09683291" wp14:editId="7D688F02">
          <wp:simplePos x="0" y="0"/>
          <wp:positionH relativeFrom="column">
            <wp:posOffset>2418080</wp:posOffset>
          </wp:positionH>
          <wp:positionV relativeFrom="paragraph">
            <wp:posOffset>8279130</wp:posOffset>
          </wp:positionV>
          <wp:extent cx="755015" cy="379095"/>
          <wp:effectExtent l="0" t="0" r="0" b="0"/>
          <wp:wrapNone/>
          <wp:docPr id="55" name="Picture 55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81FA032-0F06-EE45-9444-30162D8542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E81FA032-0F06-EE45-9444-30162D8542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55015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7" behindDoc="0" locked="0" layoutInCell="1" allowOverlap="1" wp14:anchorId="2F43319E" wp14:editId="3FD357D6">
          <wp:simplePos x="0" y="0"/>
          <wp:positionH relativeFrom="column">
            <wp:posOffset>325120</wp:posOffset>
          </wp:positionH>
          <wp:positionV relativeFrom="paragraph">
            <wp:posOffset>8266430</wp:posOffset>
          </wp:positionV>
          <wp:extent cx="354965" cy="375285"/>
          <wp:effectExtent l="0" t="0" r="635" b="5715"/>
          <wp:wrapNone/>
          <wp:docPr id="56" name="Picture 56" descr="Logo, icon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A9F9D65A-899A-5943-9C8B-E400A028AED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icon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A9F9D65A-899A-5943-9C8B-E400A028AED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8"/>
                  <a:srcRect l="26792" r="25652"/>
                  <a:stretch/>
                </pic:blipFill>
                <pic:spPr>
                  <a:xfrm>
                    <a:off x="0" y="0"/>
                    <a:ext cx="354965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6" behindDoc="0" locked="0" layoutInCell="1" allowOverlap="1" wp14:anchorId="29DD73A0" wp14:editId="2FA99486">
          <wp:simplePos x="0" y="0"/>
          <wp:positionH relativeFrom="column">
            <wp:posOffset>3814445</wp:posOffset>
          </wp:positionH>
          <wp:positionV relativeFrom="paragraph">
            <wp:posOffset>8293100</wp:posOffset>
          </wp:positionV>
          <wp:extent cx="372110" cy="337185"/>
          <wp:effectExtent l="0" t="0" r="0" b="0"/>
          <wp:wrapNone/>
          <wp:docPr id="57" name="Picture 57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E4E224B-6CA1-5144-9421-9D12BC2323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>
                    <a:extLst>
                      <a:ext uri="{FF2B5EF4-FFF2-40B4-BE49-F238E27FC236}">
                        <a16:creationId xmlns:a16="http://schemas.microsoft.com/office/drawing/2014/main" id="{7E4E224B-6CA1-5144-9421-9D12BC2323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9"/>
                  <a:srcRect l="15869" r="28666"/>
                  <a:stretch/>
                </pic:blipFill>
                <pic:spPr>
                  <a:xfrm>
                    <a:off x="0" y="0"/>
                    <a:ext cx="372110" cy="337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5" behindDoc="0" locked="0" layoutInCell="1" allowOverlap="1" wp14:anchorId="17B39287" wp14:editId="5F090135">
          <wp:simplePos x="0" y="0"/>
          <wp:positionH relativeFrom="column">
            <wp:posOffset>-455930</wp:posOffset>
          </wp:positionH>
          <wp:positionV relativeFrom="paragraph">
            <wp:posOffset>8296275</wp:posOffset>
          </wp:positionV>
          <wp:extent cx="587375" cy="294640"/>
          <wp:effectExtent l="0" t="0" r="0" b="0"/>
          <wp:wrapNone/>
          <wp:docPr id="58" name="Picture 58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BDCACEE-C3AE-B540-A014-27F15615D5E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>
                    <a:extLst>
                      <a:ext uri="{FF2B5EF4-FFF2-40B4-BE49-F238E27FC236}">
                        <a16:creationId xmlns:a16="http://schemas.microsoft.com/office/drawing/2014/main" id="{4BDCACEE-C3AE-B540-A014-27F15615D5E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87375" cy="294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4" behindDoc="0" locked="0" layoutInCell="1" allowOverlap="1" wp14:anchorId="778048FC" wp14:editId="0F7CD99F">
          <wp:simplePos x="0" y="0"/>
          <wp:positionH relativeFrom="column">
            <wp:posOffset>1636395</wp:posOffset>
          </wp:positionH>
          <wp:positionV relativeFrom="paragraph">
            <wp:posOffset>8289925</wp:posOffset>
          </wp:positionV>
          <wp:extent cx="692785" cy="347980"/>
          <wp:effectExtent l="0" t="0" r="0" b="0"/>
          <wp:wrapNone/>
          <wp:docPr id="59" name="Picture 59" descr="Graphical user interface,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577D691-8F98-B34E-B190-73982951AD8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Graphical user interface, text&#10;&#10;Description automatically generated">
                    <a:extLst>
                      <a:ext uri="{FF2B5EF4-FFF2-40B4-BE49-F238E27FC236}">
                        <a16:creationId xmlns:a16="http://schemas.microsoft.com/office/drawing/2014/main" id="{3577D691-8F98-B34E-B190-73982951AD8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692785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3" behindDoc="0" locked="0" layoutInCell="1" allowOverlap="1" wp14:anchorId="43B555CB" wp14:editId="1EA92CF5">
          <wp:simplePos x="0" y="0"/>
          <wp:positionH relativeFrom="column">
            <wp:posOffset>842010</wp:posOffset>
          </wp:positionH>
          <wp:positionV relativeFrom="paragraph">
            <wp:posOffset>8279130</wp:posOffset>
          </wp:positionV>
          <wp:extent cx="720725" cy="361950"/>
          <wp:effectExtent l="0" t="0" r="0" b="0"/>
          <wp:wrapNone/>
          <wp:docPr id="60" name="Picture 60" descr="Text,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E3AA673-2CB5-1241-90DF-0FEE7DEBB2E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>
                    <a:extLst>
                      <a:ext uri="{FF2B5EF4-FFF2-40B4-BE49-F238E27FC236}">
                        <a16:creationId xmlns:a16="http://schemas.microsoft.com/office/drawing/2014/main" id="{DE3AA673-2CB5-1241-90DF-0FEE7DEBB2E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7207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2" behindDoc="0" locked="0" layoutInCell="1" allowOverlap="1" wp14:anchorId="5B2E6F2C" wp14:editId="1F6BBF5B">
          <wp:simplePos x="0" y="0"/>
          <wp:positionH relativeFrom="column">
            <wp:posOffset>3293745</wp:posOffset>
          </wp:positionH>
          <wp:positionV relativeFrom="paragraph">
            <wp:posOffset>8283575</wp:posOffset>
          </wp:positionV>
          <wp:extent cx="318770" cy="357505"/>
          <wp:effectExtent l="0" t="0" r="0" b="0"/>
          <wp:wrapNone/>
          <wp:docPr id="61" name="Picture 61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C578E7-3325-754C-923F-2DBAD7AFF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C578E7-3325-754C-923F-2DBAD7AFF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3"/>
                  <a:srcRect l="28273" r="26902"/>
                  <a:stretch/>
                </pic:blipFill>
                <pic:spPr>
                  <a:xfrm>
                    <a:off x="0" y="0"/>
                    <a:ext cx="318770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6D4D">
      <w:rPr>
        <w:noProof/>
      </w:rPr>
      <w:drawing>
        <wp:anchor distT="0" distB="0" distL="114300" distR="114300" simplePos="0" relativeHeight="251658251" behindDoc="0" locked="0" layoutInCell="1" allowOverlap="1" wp14:anchorId="0398CDC5" wp14:editId="181AAB87">
          <wp:simplePos x="0" y="0"/>
          <wp:positionH relativeFrom="column">
            <wp:posOffset>4415790</wp:posOffset>
          </wp:positionH>
          <wp:positionV relativeFrom="paragraph">
            <wp:posOffset>8296275</wp:posOffset>
          </wp:positionV>
          <wp:extent cx="364490" cy="346075"/>
          <wp:effectExtent l="0" t="0" r="0" b="0"/>
          <wp:wrapNone/>
          <wp:docPr id="62" name="Picture 62" descr="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46E78A09-5123-4747-A10D-5B40D52202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>
                    <a:extLst>
                      <a:ext uri="{FF2B5EF4-FFF2-40B4-BE49-F238E27FC236}">
                        <a16:creationId xmlns:a16="http://schemas.microsoft.com/office/drawing/2014/main" id="{46E78A09-5123-4747-A10D-5B40D52202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4"/>
                  <a:srcRect l="24086" r="22990"/>
                  <a:stretch/>
                </pic:blipFill>
                <pic:spPr>
                  <a:xfrm>
                    <a:off x="0" y="0"/>
                    <a:ext cx="364490" cy="346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sdt>
    <w:sdtPr>
      <w:rPr>
        <w:rStyle w:val="PageNumber"/>
        <w:rFonts w:cs="Arial"/>
        <w:b/>
        <w:bCs/>
        <w:szCs w:val="20"/>
      </w:rPr>
      <w:id w:val="-429047131"/>
      <w:docPartObj>
        <w:docPartGallery w:val="Page Numbers (Bottom of Page)"/>
        <w:docPartUnique/>
      </w:docPartObj>
    </w:sdtPr>
    <w:sdtEndPr>
      <w:rPr>
        <w:rStyle w:val="PageNumber"/>
        <w:color w:val="122454"/>
      </w:rPr>
    </w:sdtEndPr>
    <w:sdtContent>
      <w:p w14:paraId="378D11AB" w14:textId="77777777" w:rsidR="002740DA" w:rsidRPr="00F04EAE" w:rsidRDefault="002740DA" w:rsidP="00B36989">
        <w:pPr>
          <w:pStyle w:val="Footer"/>
          <w:rPr>
            <w:rStyle w:val="PageNumber"/>
            <w:rFonts w:cs="Arial"/>
            <w:b/>
            <w:bCs/>
            <w:szCs w:val="20"/>
          </w:rPr>
        </w:pPr>
        <w:r w:rsidRPr="00F04EAE">
          <w:rPr>
            <w:rStyle w:val="PageNumber"/>
            <w:rFonts w:cs="Arial"/>
            <w:b/>
            <w:bCs/>
            <w:szCs w:val="20"/>
          </w:rPr>
          <w:fldChar w:fldCharType="begin"/>
        </w:r>
        <w:r w:rsidRPr="00F04EAE">
          <w:rPr>
            <w:rStyle w:val="PageNumber"/>
            <w:rFonts w:cs="Arial"/>
            <w:b/>
            <w:bCs/>
            <w:szCs w:val="20"/>
          </w:rPr>
          <w:instrText xml:space="preserve"> PAGE </w:instrText>
        </w:r>
        <w:r w:rsidRPr="00F04EAE">
          <w:rPr>
            <w:rStyle w:val="PageNumber"/>
            <w:rFonts w:cs="Arial"/>
            <w:b/>
            <w:bCs/>
            <w:szCs w:val="20"/>
          </w:rPr>
          <w:fldChar w:fldCharType="separate"/>
        </w:r>
        <w:r>
          <w:rPr>
            <w:rStyle w:val="PageNumber"/>
            <w:rFonts w:cs="Arial"/>
            <w:b/>
            <w:bCs/>
            <w:szCs w:val="20"/>
          </w:rPr>
          <w:t>2</w:t>
        </w:r>
        <w:r w:rsidRPr="00F04EAE">
          <w:rPr>
            <w:rStyle w:val="PageNumber"/>
            <w:rFonts w:cs="Arial"/>
            <w:b/>
            <w:bCs/>
            <w:szCs w:val="20"/>
          </w:rPr>
          <w:fldChar w:fldCharType="end"/>
        </w:r>
      </w:p>
    </w:sdtContent>
  </w:sdt>
  <w:p w14:paraId="39EBA90F" w14:textId="77777777" w:rsidR="005C6D4D" w:rsidRDefault="00F93C63" w:rsidP="005A6D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330CEB" wp14:editId="0B837A07">
          <wp:simplePos x="0" y="0"/>
          <wp:positionH relativeFrom="column">
            <wp:posOffset>-921327</wp:posOffset>
          </wp:positionH>
          <wp:positionV relativeFrom="paragraph">
            <wp:posOffset>418176</wp:posOffset>
          </wp:positionV>
          <wp:extent cx="7564582" cy="21971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792"/>
                  <a:stretch/>
                </pic:blipFill>
                <pic:spPr bwMode="auto">
                  <a:xfrm>
                    <a:off x="0" y="0"/>
                    <a:ext cx="7586445" cy="220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46C82" w14:textId="77777777" w:rsidR="006B0402" w:rsidRDefault="006B0402" w:rsidP="005A6D7F">
      <w:r>
        <w:separator/>
      </w:r>
    </w:p>
  </w:footnote>
  <w:footnote w:type="continuationSeparator" w:id="0">
    <w:p w14:paraId="79F2AFBE" w14:textId="77777777" w:rsidR="006B0402" w:rsidRDefault="006B0402" w:rsidP="005A6D7F">
      <w:r>
        <w:continuationSeparator/>
      </w:r>
    </w:p>
  </w:footnote>
  <w:footnote w:type="continuationNotice" w:id="1">
    <w:p w14:paraId="1C4285C0" w14:textId="77777777" w:rsidR="006B0402" w:rsidRDefault="006B04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63DB4" w14:textId="15E1CDF7" w:rsidR="00153F84" w:rsidRPr="00B36989" w:rsidRDefault="00250204" w:rsidP="00DC7723">
    <w:pPr>
      <w:pStyle w:val="Header"/>
    </w:pPr>
    <w:r w:rsidRPr="00B36989">
      <w:drawing>
        <wp:anchor distT="0" distB="0" distL="114300" distR="114300" simplePos="0" relativeHeight="251658259" behindDoc="1" locked="0" layoutInCell="1" allowOverlap="1" wp14:anchorId="13527416" wp14:editId="5D3C25DD">
          <wp:simplePos x="0" y="0"/>
          <wp:positionH relativeFrom="column">
            <wp:posOffset>5173420</wp:posOffset>
          </wp:positionH>
          <wp:positionV relativeFrom="paragraph">
            <wp:posOffset>-187960</wp:posOffset>
          </wp:positionV>
          <wp:extent cx="718868" cy="609600"/>
          <wp:effectExtent l="0" t="0" r="508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68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3FB2">
      <w:t>BTF Nominations Committee</w:t>
    </w:r>
    <w:r w:rsidR="006F5E42">
      <w:t xml:space="preserve"> Terms of Reference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A0A7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CEAC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B48BC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55A47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5629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FC7E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F0B6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6652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2468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ECA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B3681"/>
    <w:multiLevelType w:val="hybridMultilevel"/>
    <w:tmpl w:val="7C5C60A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6E59C2"/>
    <w:multiLevelType w:val="hybridMultilevel"/>
    <w:tmpl w:val="53CC0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F20C4F"/>
    <w:multiLevelType w:val="hybridMultilevel"/>
    <w:tmpl w:val="CD605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2777A8"/>
    <w:multiLevelType w:val="hybridMultilevel"/>
    <w:tmpl w:val="63985E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32A69"/>
    <w:multiLevelType w:val="hybridMultilevel"/>
    <w:tmpl w:val="73E214FA"/>
    <w:lvl w:ilvl="0" w:tplc="3774E31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98C6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9637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526AC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6865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0646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5088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A037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2E46B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59595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09C4130"/>
    <w:multiLevelType w:val="hybridMultilevel"/>
    <w:tmpl w:val="42B6A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FF15C8"/>
    <w:multiLevelType w:val="hybridMultilevel"/>
    <w:tmpl w:val="7E52B4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C33D5"/>
    <w:multiLevelType w:val="hybridMultilevel"/>
    <w:tmpl w:val="62BC4D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97115"/>
    <w:multiLevelType w:val="hybridMultilevel"/>
    <w:tmpl w:val="7D72F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06559"/>
    <w:multiLevelType w:val="multilevel"/>
    <w:tmpl w:val="70E0E4E4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91D7174"/>
    <w:multiLevelType w:val="hybridMultilevel"/>
    <w:tmpl w:val="5B1CD42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527672"/>
    <w:multiLevelType w:val="hybridMultilevel"/>
    <w:tmpl w:val="10F27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D826E9"/>
    <w:multiLevelType w:val="hybridMultilevel"/>
    <w:tmpl w:val="F69A35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F703BB"/>
    <w:multiLevelType w:val="hybridMultilevel"/>
    <w:tmpl w:val="7618D4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B41643"/>
    <w:multiLevelType w:val="hybridMultilevel"/>
    <w:tmpl w:val="7EA4BE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436888"/>
    <w:multiLevelType w:val="hybridMultilevel"/>
    <w:tmpl w:val="0004D302"/>
    <w:lvl w:ilvl="0" w:tplc="BA667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C5741"/>
    <w:multiLevelType w:val="hybridMultilevel"/>
    <w:tmpl w:val="4650E3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A3F65"/>
    <w:multiLevelType w:val="hybridMultilevel"/>
    <w:tmpl w:val="8F3A46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23712"/>
    <w:multiLevelType w:val="hybridMultilevel"/>
    <w:tmpl w:val="5FDE24C4"/>
    <w:lvl w:ilvl="0" w:tplc="E2C661A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F028C8"/>
    <w:multiLevelType w:val="hybridMultilevel"/>
    <w:tmpl w:val="8F7E4F6A"/>
    <w:lvl w:ilvl="0" w:tplc="0809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0" w15:restartNumberingAfterBreak="0">
    <w:nsid w:val="4CF46DFB"/>
    <w:multiLevelType w:val="hybridMultilevel"/>
    <w:tmpl w:val="1D3252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4D10145B"/>
    <w:multiLevelType w:val="hybridMultilevel"/>
    <w:tmpl w:val="36FE0C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97220"/>
    <w:multiLevelType w:val="hybridMultilevel"/>
    <w:tmpl w:val="FBD0F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9B7499"/>
    <w:multiLevelType w:val="hybridMultilevel"/>
    <w:tmpl w:val="A6C423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2F0F11"/>
    <w:multiLevelType w:val="hybridMultilevel"/>
    <w:tmpl w:val="596C0388"/>
    <w:lvl w:ilvl="0" w:tplc="BA667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0762C1"/>
    <w:multiLevelType w:val="multilevel"/>
    <w:tmpl w:val="B044BF9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C9E1021"/>
    <w:multiLevelType w:val="hybridMultilevel"/>
    <w:tmpl w:val="F198F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B1DBE"/>
    <w:multiLevelType w:val="hybridMultilevel"/>
    <w:tmpl w:val="9464413C"/>
    <w:lvl w:ilvl="0" w:tplc="0AC6ACBE">
      <w:start w:val="1"/>
      <w:numFmt w:val="decimal"/>
      <w:pStyle w:val="Numberpoints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098264">
    <w:abstractNumId w:val="28"/>
  </w:num>
  <w:num w:numId="2" w16cid:durableId="899173855">
    <w:abstractNumId w:val="37"/>
  </w:num>
  <w:num w:numId="3" w16cid:durableId="257950535">
    <w:abstractNumId w:val="0"/>
  </w:num>
  <w:num w:numId="4" w16cid:durableId="740172778">
    <w:abstractNumId w:val="1"/>
  </w:num>
  <w:num w:numId="5" w16cid:durableId="1977879831">
    <w:abstractNumId w:val="2"/>
  </w:num>
  <w:num w:numId="6" w16cid:durableId="1944878525">
    <w:abstractNumId w:val="3"/>
  </w:num>
  <w:num w:numId="7" w16cid:durableId="1632438383">
    <w:abstractNumId w:val="8"/>
  </w:num>
  <w:num w:numId="8" w16cid:durableId="2111778620">
    <w:abstractNumId w:val="4"/>
  </w:num>
  <w:num w:numId="9" w16cid:durableId="840656259">
    <w:abstractNumId w:val="5"/>
  </w:num>
  <w:num w:numId="10" w16cid:durableId="1420636924">
    <w:abstractNumId w:val="6"/>
  </w:num>
  <w:num w:numId="11" w16cid:durableId="1506820178">
    <w:abstractNumId w:val="7"/>
  </w:num>
  <w:num w:numId="12" w16cid:durableId="1182087736">
    <w:abstractNumId w:val="9"/>
  </w:num>
  <w:num w:numId="13" w16cid:durableId="153498924">
    <w:abstractNumId w:val="19"/>
  </w:num>
  <w:num w:numId="14" w16cid:durableId="1287157373">
    <w:abstractNumId w:val="35"/>
  </w:num>
  <w:num w:numId="15" w16cid:durableId="448934596">
    <w:abstractNumId w:val="21"/>
  </w:num>
  <w:num w:numId="16" w16cid:durableId="1503355244">
    <w:abstractNumId w:val="29"/>
  </w:num>
  <w:num w:numId="17" w16cid:durableId="679819071">
    <w:abstractNumId w:val="36"/>
  </w:num>
  <w:num w:numId="18" w16cid:durableId="425734396">
    <w:abstractNumId w:val="14"/>
  </w:num>
  <w:num w:numId="19" w16cid:durableId="1696270091">
    <w:abstractNumId w:val="32"/>
  </w:num>
  <w:num w:numId="20" w16cid:durableId="2145584770">
    <w:abstractNumId w:val="34"/>
  </w:num>
  <w:num w:numId="21" w16cid:durableId="2045054730">
    <w:abstractNumId w:val="25"/>
  </w:num>
  <w:num w:numId="22" w16cid:durableId="1965190202">
    <w:abstractNumId w:val="18"/>
  </w:num>
  <w:num w:numId="23" w16cid:durableId="1654523597">
    <w:abstractNumId w:val="15"/>
  </w:num>
  <w:num w:numId="24" w16cid:durableId="519051051">
    <w:abstractNumId w:val="11"/>
  </w:num>
  <w:num w:numId="25" w16cid:durableId="753011413">
    <w:abstractNumId w:val="31"/>
  </w:num>
  <w:num w:numId="26" w16cid:durableId="709110518">
    <w:abstractNumId w:val="33"/>
  </w:num>
  <w:num w:numId="27" w16cid:durableId="1402018010">
    <w:abstractNumId w:val="17"/>
  </w:num>
  <w:num w:numId="28" w16cid:durableId="1662923433">
    <w:abstractNumId w:val="20"/>
  </w:num>
  <w:num w:numId="29" w16cid:durableId="1957982019">
    <w:abstractNumId w:val="26"/>
  </w:num>
  <w:num w:numId="30" w16cid:durableId="1680422011">
    <w:abstractNumId w:val="13"/>
  </w:num>
  <w:num w:numId="31" w16cid:durableId="338852152">
    <w:abstractNumId w:val="22"/>
  </w:num>
  <w:num w:numId="32" w16cid:durableId="1487280263">
    <w:abstractNumId w:val="16"/>
  </w:num>
  <w:num w:numId="33" w16cid:durableId="1432697493">
    <w:abstractNumId w:val="23"/>
  </w:num>
  <w:num w:numId="34" w16cid:durableId="74593655">
    <w:abstractNumId w:val="27"/>
  </w:num>
  <w:num w:numId="35" w16cid:durableId="913123296">
    <w:abstractNumId w:val="10"/>
  </w:num>
  <w:num w:numId="36" w16cid:durableId="31930893">
    <w:abstractNumId w:val="24"/>
  </w:num>
  <w:num w:numId="37" w16cid:durableId="1841970108">
    <w:abstractNumId w:val="30"/>
  </w:num>
  <w:num w:numId="38" w16cid:durableId="17019336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6ED"/>
    <w:rsid w:val="00005FBA"/>
    <w:rsid w:val="00013AA5"/>
    <w:rsid w:val="000153AC"/>
    <w:rsid w:val="00020E76"/>
    <w:rsid w:val="000228C2"/>
    <w:rsid w:val="00053B75"/>
    <w:rsid w:val="00063CB8"/>
    <w:rsid w:val="00066A86"/>
    <w:rsid w:val="000878A7"/>
    <w:rsid w:val="000910F6"/>
    <w:rsid w:val="0009266C"/>
    <w:rsid w:val="000933C5"/>
    <w:rsid w:val="000A7112"/>
    <w:rsid w:val="000D395B"/>
    <w:rsid w:val="000E7285"/>
    <w:rsid w:val="000F46EB"/>
    <w:rsid w:val="000F4790"/>
    <w:rsid w:val="000F55F0"/>
    <w:rsid w:val="00101036"/>
    <w:rsid w:val="001318C3"/>
    <w:rsid w:val="001376ED"/>
    <w:rsid w:val="00153F84"/>
    <w:rsid w:val="001571D0"/>
    <w:rsid w:val="0016107C"/>
    <w:rsid w:val="00162C1A"/>
    <w:rsid w:val="00185DBE"/>
    <w:rsid w:val="001A0732"/>
    <w:rsid w:val="001A1C6C"/>
    <w:rsid w:val="001A24DF"/>
    <w:rsid w:val="001B1707"/>
    <w:rsid w:val="001B6637"/>
    <w:rsid w:val="001C0831"/>
    <w:rsid w:val="001D10AF"/>
    <w:rsid w:val="001D5AF0"/>
    <w:rsid w:val="001F64B3"/>
    <w:rsid w:val="002136FB"/>
    <w:rsid w:val="00220246"/>
    <w:rsid w:val="0023313D"/>
    <w:rsid w:val="002475D0"/>
    <w:rsid w:val="002478B1"/>
    <w:rsid w:val="00250204"/>
    <w:rsid w:val="002740DA"/>
    <w:rsid w:val="002B5796"/>
    <w:rsid w:val="002C566B"/>
    <w:rsid w:val="002C5FAC"/>
    <w:rsid w:val="002C6F79"/>
    <w:rsid w:val="002D5E17"/>
    <w:rsid w:val="002E0196"/>
    <w:rsid w:val="002F5278"/>
    <w:rsid w:val="00304266"/>
    <w:rsid w:val="00315728"/>
    <w:rsid w:val="0034361B"/>
    <w:rsid w:val="003466B9"/>
    <w:rsid w:val="00362582"/>
    <w:rsid w:val="00362A86"/>
    <w:rsid w:val="0037475B"/>
    <w:rsid w:val="003870C7"/>
    <w:rsid w:val="0039209E"/>
    <w:rsid w:val="003964C3"/>
    <w:rsid w:val="003A0772"/>
    <w:rsid w:val="003A2B20"/>
    <w:rsid w:val="003A4FA2"/>
    <w:rsid w:val="003B4A2F"/>
    <w:rsid w:val="003C6981"/>
    <w:rsid w:val="003C7228"/>
    <w:rsid w:val="003D192E"/>
    <w:rsid w:val="003D3583"/>
    <w:rsid w:val="00425992"/>
    <w:rsid w:val="00435AE6"/>
    <w:rsid w:val="0045037E"/>
    <w:rsid w:val="004507C7"/>
    <w:rsid w:val="00481C65"/>
    <w:rsid w:val="0049172D"/>
    <w:rsid w:val="00496848"/>
    <w:rsid w:val="004A54A1"/>
    <w:rsid w:val="004A5AB2"/>
    <w:rsid w:val="004B03EF"/>
    <w:rsid w:val="004C3970"/>
    <w:rsid w:val="004E3932"/>
    <w:rsid w:val="004F59D8"/>
    <w:rsid w:val="00501B34"/>
    <w:rsid w:val="00521583"/>
    <w:rsid w:val="005305ED"/>
    <w:rsid w:val="005568D3"/>
    <w:rsid w:val="00574FA9"/>
    <w:rsid w:val="0057725E"/>
    <w:rsid w:val="00577E5F"/>
    <w:rsid w:val="005929B1"/>
    <w:rsid w:val="00597CF7"/>
    <w:rsid w:val="005A6D7F"/>
    <w:rsid w:val="005C0A4C"/>
    <w:rsid w:val="005C6D4D"/>
    <w:rsid w:val="005F02C2"/>
    <w:rsid w:val="005F7708"/>
    <w:rsid w:val="00601EAB"/>
    <w:rsid w:val="00604CF5"/>
    <w:rsid w:val="006216F3"/>
    <w:rsid w:val="006235BD"/>
    <w:rsid w:val="006322C0"/>
    <w:rsid w:val="0065715F"/>
    <w:rsid w:val="00662F1F"/>
    <w:rsid w:val="00674D25"/>
    <w:rsid w:val="006751E3"/>
    <w:rsid w:val="006938C5"/>
    <w:rsid w:val="006A5236"/>
    <w:rsid w:val="006B0402"/>
    <w:rsid w:val="006B0779"/>
    <w:rsid w:val="006C3FEA"/>
    <w:rsid w:val="006E3CF8"/>
    <w:rsid w:val="006F07DB"/>
    <w:rsid w:val="006F5E42"/>
    <w:rsid w:val="007030FE"/>
    <w:rsid w:val="00714C62"/>
    <w:rsid w:val="00743602"/>
    <w:rsid w:val="00750F96"/>
    <w:rsid w:val="00767614"/>
    <w:rsid w:val="00781A16"/>
    <w:rsid w:val="0079004D"/>
    <w:rsid w:val="00796FB1"/>
    <w:rsid w:val="00797387"/>
    <w:rsid w:val="00797997"/>
    <w:rsid w:val="007A6359"/>
    <w:rsid w:val="007D37D0"/>
    <w:rsid w:val="007E0D35"/>
    <w:rsid w:val="007E29FB"/>
    <w:rsid w:val="007E4E95"/>
    <w:rsid w:val="007F0252"/>
    <w:rsid w:val="007F2464"/>
    <w:rsid w:val="00811FD1"/>
    <w:rsid w:val="008306D6"/>
    <w:rsid w:val="00833FBB"/>
    <w:rsid w:val="00841BA8"/>
    <w:rsid w:val="0085177B"/>
    <w:rsid w:val="00881F49"/>
    <w:rsid w:val="00891630"/>
    <w:rsid w:val="0089613D"/>
    <w:rsid w:val="008977F3"/>
    <w:rsid w:val="008A2CBE"/>
    <w:rsid w:val="008A7F3B"/>
    <w:rsid w:val="008D61CB"/>
    <w:rsid w:val="008F3EF0"/>
    <w:rsid w:val="008F6011"/>
    <w:rsid w:val="008F6A27"/>
    <w:rsid w:val="009212A6"/>
    <w:rsid w:val="00962DF1"/>
    <w:rsid w:val="00977394"/>
    <w:rsid w:val="00977D6D"/>
    <w:rsid w:val="00992C44"/>
    <w:rsid w:val="00995BCE"/>
    <w:rsid w:val="009A62EF"/>
    <w:rsid w:val="009C75D8"/>
    <w:rsid w:val="009D6652"/>
    <w:rsid w:val="009E7715"/>
    <w:rsid w:val="009F0FB0"/>
    <w:rsid w:val="00A0390E"/>
    <w:rsid w:val="00A03EC2"/>
    <w:rsid w:val="00A1741F"/>
    <w:rsid w:val="00A23FB2"/>
    <w:rsid w:val="00A31708"/>
    <w:rsid w:val="00A35150"/>
    <w:rsid w:val="00A37B22"/>
    <w:rsid w:val="00A60207"/>
    <w:rsid w:val="00A70054"/>
    <w:rsid w:val="00A83811"/>
    <w:rsid w:val="00A913A4"/>
    <w:rsid w:val="00A92224"/>
    <w:rsid w:val="00A97453"/>
    <w:rsid w:val="00AA28BE"/>
    <w:rsid w:val="00AA4507"/>
    <w:rsid w:val="00AB37B0"/>
    <w:rsid w:val="00AB736F"/>
    <w:rsid w:val="00AC1690"/>
    <w:rsid w:val="00AD698E"/>
    <w:rsid w:val="00AD7743"/>
    <w:rsid w:val="00AE6787"/>
    <w:rsid w:val="00AE7D96"/>
    <w:rsid w:val="00B01183"/>
    <w:rsid w:val="00B024AD"/>
    <w:rsid w:val="00B02F1D"/>
    <w:rsid w:val="00B10339"/>
    <w:rsid w:val="00B12C2D"/>
    <w:rsid w:val="00B137C7"/>
    <w:rsid w:val="00B21B3A"/>
    <w:rsid w:val="00B35225"/>
    <w:rsid w:val="00B36989"/>
    <w:rsid w:val="00B37B06"/>
    <w:rsid w:val="00B432B1"/>
    <w:rsid w:val="00B43CB1"/>
    <w:rsid w:val="00B46800"/>
    <w:rsid w:val="00B47F8D"/>
    <w:rsid w:val="00B50CB9"/>
    <w:rsid w:val="00B54D50"/>
    <w:rsid w:val="00B769DF"/>
    <w:rsid w:val="00B85CD4"/>
    <w:rsid w:val="00BA3940"/>
    <w:rsid w:val="00BA5356"/>
    <w:rsid w:val="00BE0471"/>
    <w:rsid w:val="00BE2669"/>
    <w:rsid w:val="00BE6FE4"/>
    <w:rsid w:val="00BE74F7"/>
    <w:rsid w:val="00C005CB"/>
    <w:rsid w:val="00C03983"/>
    <w:rsid w:val="00C11ED7"/>
    <w:rsid w:val="00C335BD"/>
    <w:rsid w:val="00C4150D"/>
    <w:rsid w:val="00C64A67"/>
    <w:rsid w:val="00C7036C"/>
    <w:rsid w:val="00C7277A"/>
    <w:rsid w:val="00C83919"/>
    <w:rsid w:val="00C935B6"/>
    <w:rsid w:val="00C969A9"/>
    <w:rsid w:val="00CD383A"/>
    <w:rsid w:val="00CD65C2"/>
    <w:rsid w:val="00D1063A"/>
    <w:rsid w:val="00D12068"/>
    <w:rsid w:val="00D4401A"/>
    <w:rsid w:val="00D5014B"/>
    <w:rsid w:val="00D51638"/>
    <w:rsid w:val="00D5215C"/>
    <w:rsid w:val="00D553DD"/>
    <w:rsid w:val="00D557AE"/>
    <w:rsid w:val="00D80CA8"/>
    <w:rsid w:val="00DB0C28"/>
    <w:rsid w:val="00DB1433"/>
    <w:rsid w:val="00DB1AEB"/>
    <w:rsid w:val="00DC7723"/>
    <w:rsid w:val="00DD2CD2"/>
    <w:rsid w:val="00DE2F8D"/>
    <w:rsid w:val="00DF1259"/>
    <w:rsid w:val="00DF617B"/>
    <w:rsid w:val="00E27966"/>
    <w:rsid w:val="00E40C9E"/>
    <w:rsid w:val="00E56A93"/>
    <w:rsid w:val="00E6256B"/>
    <w:rsid w:val="00E63019"/>
    <w:rsid w:val="00E75B2D"/>
    <w:rsid w:val="00E822C1"/>
    <w:rsid w:val="00E91A73"/>
    <w:rsid w:val="00EA27A2"/>
    <w:rsid w:val="00EB7444"/>
    <w:rsid w:val="00ED792A"/>
    <w:rsid w:val="00EE0B36"/>
    <w:rsid w:val="00EE51D6"/>
    <w:rsid w:val="00EE5752"/>
    <w:rsid w:val="00EE602E"/>
    <w:rsid w:val="00F01D20"/>
    <w:rsid w:val="00F0337C"/>
    <w:rsid w:val="00F17E75"/>
    <w:rsid w:val="00F45F7E"/>
    <w:rsid w:val="00F77AF6"/>
    <w:rsid w:val="00F93C63"/>
    <w:rsid w:val="00FA2870"/>
    <w:rsid w:val="00FB1269"/>
    <w:rsid w:val="00FB24AC"/>
    <w:rsid w:val="00FB76ED"/>
    <w:rsid w:val="00FC2B29"/>
    <w:rsid w:val="3829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F1E6C8"/>
  <w15:chartTrackingRefBased/>
  <w15:docId w15:val="{E9FCD71C-76E7-4EA0-840F-8152B0B4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989"/>
    <w:pPr>
      <w:spacing w:after="160" w:line="360" w:lineRule="auto"/>
    </w:pPr>
    <w:rPr>
      <w:rFonts w:ascii="Arial" w:hAnsi="Arial"/>
      <w:sz w:val="20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7D6D"/>
    <w:pPr>
      <w:spacing w:before="240" w:line="276" w:lineRule="auto"/>
      <w:jc w:val="both"/>
      <w:outlineLvl w:val="0"/>
    </w:pPr>
    <w:rPr>
      <w:rFonts w:ascii="Arial Black" w:hAnsi="Arial Black"/>
      <w:b/>
      <w:bCs/>
      <w:color w:val="122454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63019"/>
    <w:pPr>
      <w:spacing w:line="240" w:lineRule="auto"/>
      <w:outlineLvl w:val="1"/>
    </w:pPr>
    <w:rPr>
      <w:rFonts w:cs="Arial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7112"/>
    <w:pPr>
      <w:outlineLvl w:val="2"/>
    </w:pPr>
    <w:rPr>
      <w:rFonts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uiPriority w:val="99"/>
    <w:unhideWhenUsed/>
    <w:qFormat/>
    <w:rsid w:val="00DC7723"/>
    <w:pPr>
      <w:tabs>
        <w:tab w:val="center" w:pos="4513"/>
        <w:tab w:val="right" w:pos="9026"/>
      </w:tabs>
      <w:spacing w:after="0" w:line="240" w:lineRule="auto"/>
    </w:pPr>
    <w:rPr>
      <w:rFonts w:cs="Arial"/>
      <w:b/>
      <w:bCs/>
      <w:noProof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C7723"/>
    <w:rPr>
      <w:rFonts w:ascii="Arial" w:hAnsi="Arial" w:cs="Arial"/>
      <w:b/>
      <w:bCs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36989"/>
    <w:pPr>
      <w:tabs>
        <w:tab w:val="center" w:pos="4513"/>
        <w:tab w:val="right" w:pos="9026"/>
      </w:tabs>
      <w:spacing w:after="0" w:line="240" w:lineRule="auto"/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36989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2740DA"/>
  </w:style>
  <w:style w:type="character" w:customStyle="1" w:styleId="Heading1Char">
    <w:name w:val="Heading 1 Char"/>
    <w:basedOn w:val="DefaultParagraphFont"/>
    <w:link w:val="Heading1"/>
    <w:uiPriority w:val="9"/>
    <w:rsid w:val="00977D6D"/>
    <w:rPr>
      <w:rFonts w:ascii="Arial Black" w:hAnsi="Arial Black"/>
      <w:b/>
      <w:bCs/>
      <w:color w:val="122454"/>
      <w:sz w:val="28"/>
      <w:szCs w:val="28"/>
    </w:r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B024AD"/>
    <w:pPr>
      <w:spacing w:line="800" w:lineRule="exact"/>
    </w:pPr>
    <w:rPr>
      <w:rFonts w:ascii="Arial Black" w:hAnsi="Arial Black" w:cs="Arial"/>
      <w:b/>
      <w:bCs/>
      <w:color w:val="122454"/>
      <w:sz w:val="80"/>
      <w:szCs w:val="80"/>
      <w:lang w:val="en-US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B024AD"/>
    <w:rPr>
      <w:rFonts w:ascii="Arial Black" w:hAnsi="Arial Black" w:cs="Arial"/>
      <w:b/>
      <w:bCs/>
      <w:color w:val="122454"/>
      <w:sz w:val="80"/>
      <w:szCs w:val="80"/>
      <w:lang w:val="en-US"/>
    </w:rPr>
  </w:style>
  <w:style w:type="paragraph" w:styleId="Subtitle">
    <w:name w:val="Subtitle"/>
    <w:aliases w:val="Cover"/>
    <w:basedOn w:val="Normal"/>
    <w:next w:val="Normal"/>
    <w:link w:val="SubtitleChar"/>
    <w:uiPriority w:val="11"/>
    <w:qFormat/>
    <w:rsid w:val="00B024AD"/>
    <w:pPr>
      <w:spacing w:line="240" w:lineRule="auto"/>
    </w:pPr>
    <w:rPr>
      <w:rFonts w:cs="Arial"/>
      <w:b/>
      <w:bCs/>
      <w:color w:val="122454"/>
      <w:sz w:val="40"/>
      <w:szCs w:val="40"/>
      <w:lang w:val="en-US"/>
    </w:rPr>
  </w:style>
  <w:style w:type="character" w:customStyle="1" w:styleId="SubtitleChar">
    <w:name w:val="Subtitle Char"/>
    <w:aliases w:val="Cover Char"/>
    <w:basedOn w:val="DefaultParagraphFont"/>
    <w:link w:val="Subtitle"/>
    <w:uiPriority w:val="11"/>
    <w:rsid w:val="00B024AD"/>
    <w:rPr>
      <w:rFonts w:ascii="Arial" w:hAnsi="Arial" w:cs="Arial"/>
      <w:b/>
      <w:bCs/>
      <w:color w:val="122454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63019"/>
    <w:rPr>
      <w:rFonts w:ascii="Arial" w:hAnsi="Arial" w:cs="Arial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A7112"/>
    <w:rPr>
      <w:rFonts w:ascii="Arial" w:hAnsi="Arial" w:cs="Arial"/>
      <w:b/>
      <w:bCs/>
      <w:sz w:val="22"/>
      <w:szCs w:val="22"/>
    </w:rPr>
  </w:style>
  <w:style w:type="paragraph" w:customStyle="1" w:styleId="Bulletpoints">
    <w:name w:val="Bullet points"/>
    <w:basedOn w:val="Normal"/>
    <w:qFormat/>
    <w:rsid w:val="00DC7723"/>
    <w:pPr>
      <w:numPr>
        <w:numId w:val="1"/>
      </w:numPr>
      <w:ind w:left="360"/>
    </w:pPr>
    <w:rPr>
      <w:rFonts w:cs="Arial"/>
      <w:szCs w:val="21"/>
    </w:rPr>
  </w:style>
  <w:style w:type="paragraph" w:customStyle="1" w:styleId="Numberpoints">
    <w:name w:val="Number points"/>
    <w:basedOn w:val="Normal"/>
    <w:qFormat/>
    <w:rsid w:val="00DC7723"/>
    <w:pPr>
      <w:numPr>
        <w:numId w:val="2"/>
      </w:numPr>
      <w:ind w:left="360"/>
    </w:pPr>
    <w:rPr>
      <w:rFonts w:cs="Arial"/>
      <w:szCs w:val="21"/>
    </w:rPr>
  </w:style>
  <w:style w:type="character" w:styleId="Strong">
    <w:name w:val="Strong"/>
    <w:aliases w:val="Bold"/>
    <w:basedOn w:val="DefaultParagraphFont"/>
    <w:uiPriority w:val="22"/>
    <w:qFormat/>
    <w:rsid w:val="00DC7723"/>
    <w:rPr>
      <w:rFonts w:ascii="Arial" w:hAnsi="Arial"/>
      <w:b/>
      <w:bCs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FE4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Hyperlinks">
    <w:name w:val="Hyperlinks"/>
    <w:basedOn w:val="Normal"/>
    <w:autoRedefine/>
    <w:qFormat/>
    <w:rsid w:val="00DC7723"/>
    <w:rPr>
      <w:rFonts w:cs="Arial"/>
      <w:b/>
      <w:szCs w:val="21"/>
      <w:u w:val="single"/>
    </w:rPr>
  </w:style>
  <w:style w:type="paragraph" w:customStyle="1" w:styleId="Multilevellist">
    <w:name w:val="Multi level list"/>
    <w:basedOn w:val="Numberpoints"/>
    <w:autoRedefine/>
    <w:qFormat/>
    <w:rsid w:val="00AA28BE"/>
    <w:pPr>
      <w:numPr>
        <w:numId w:val="13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AA28B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79004D"/>
    <w:rPr>
      <w:rFonts w:ascii="Arial" w:hAnsi="Arial"/>
      <w:sz w:val="20"/>
      <w:szCs w:val="22"/>
    </w:rPr>
  </w:style>
  <w:style w:type="table" w:styleId="TableGrid">
    <w:name w:val="Table Grid"/>
    <w:basedOn w:val="TableNormal"/>
    <w:uiPriority w:val="59"/>
    <w:rsid w:val="0079004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900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004D"/>
    <w:pPr>
      <w:spacing w:line="240" w:lineRule="auto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0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E42"/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E42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65"/>
    <w:rPr>
      <w:rFonts w:ascii="Arial" w:hAnsi="Arial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10" Type="http://schemas.openxmlformats.org/officeDocument/2006/relationships/image" Target="media/image19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.evans\Dropbox%20(britishtriathlon.org)\Sustainability%20Commission\Meetings\10_6%20October%202022\TOR008_Sustainability_Commision_TOR_DRAFT_6.10.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9599e6-ceb5-49a6-b278-698e83aae8b6" xsi:nil="true"/>
    <lcf76f155ced4ddcb4097134ff3c332f xmlns="63d3db87-e798-4ec7-b77d-03e1841161b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D5688D8C5B443BB4E44D4962CF3C2" ma:contentTypeVersion="14" ma:contentTypeDescription="Create a new document." ma:contentTypeScope="" ma:versionID="335fc5e91f2953acc04a1818f979f8f2">
  <xsd:schema xmlns:xsd="http://www.w3.org/2001/XMLSchema" xmlns:xs="http://www.w3.org/2001/XMLSchema" xmlns:p="http://schemas.microsoft.com/office/2006/metadata/properties" xmlns:ns2="63d3db87-e798-4ec7-b77d-03e1841161b9" xmlns:ns3="179599e6-ceb5-49a6-b278-698e83aae8b6" targetNamespace="http://schemas.microsoft.com/office/2006/metadata/properties" ma:root="true" ma:fieldsID="c818bcf69112d7284ac41f8261b7b6f6" ns2:_="" ns3:_="">
    <xsd:import namespace="63d3db87-e798-4ec7-b77d-03e1841161b9"/>
    <xsd:import namespace="179599e6-ceb5-49a6-b278-698e83aae8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3db87-e798-4ec7-b77d-03e1841161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e1769dd-5e27-42a7-838e-bd92b8fd59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9599e6-ceb5-49a6-b278-698e83aae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d1e7aa2-d7ab-4c78-afc6-f25c88ccada6}" ma:internalName="TaxCatchAll" ma:showField="CatchAllData" ma:web="179599e6-ceb5-49a6-b278-698e83aae8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CEC707-E500-42DD-A39D-6E3A75C5587B}">
  <ds:schemaRefs>
    <ds:schemaRef ds:uri="http://schemas.microsoft.com/office/2006/metadata/properties"/>
    <ds:schemaRef ds:uri="http://schemas.microsoft.com/office/infopath/2007/PartnerControls"/>
    <ds:schemaRef ds:uri="179599e6-ceb5-49a6-b278-698e83aae8b6"/>
    <ds:schemaRef ds:uri="63d3db87-e798-4ec7-b77d-03e1841161b9"/>
  </ds:schemaRefs>
</ds:datastoreItem>
</file>

<file path=customXml/itemProps2.xml><?xml version="1.0" encoding="utf-8"?>
<ds:datastoreItem xmlns:ds="http://schemas.openxmlformats.org/officeDocument/2006/customXml" ds:itemID="{5CC689FF-818A-4056-80C9-D4C099DE9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3db87-e798-4ec7-b77d-03e1841161b9"/>
    <ds:schemaRef ds:uri="179599e6-ceb5-49a6-b278-698e83aae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F4A6A8-4CA4-486C-A234-406B8F12EF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06C253-5BE1-4A7D-BE5B-8EEA1E7AB6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TOR008_Sustainability_Commision_TOR_DRAFT_6.10.22</Template>
  <TotalTime>4</TotalTime>
  <Pages>4</Pages>
  <Words>834</Words>
  <Characters>4759</Characters>
  <Application>Microsoft Office Word</Application>
  <DocSecurity>0</DocSecurity>
  <Lines>39</Lines>
  <Paragraphs>11</Paragraphs>
  <ScaleCrop>false</ScaleCrop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Evans</dc:creator>
  <cp:keywords/>
  <dc:description/>
  <cp:lastModifiedBy>Kirsten Fasey</cp:lastModifiedBy>
  <cp:revision>7</cp:revision>
  <cp:lastPrinted>2022-01-27T14:37:00Z</cp:lastPrinted>
  <dcterms:created xsi:type="dcterms:W3CDTF">2023-12-19T10:15:00Z</dcterms:created>
  <dcterms:modified xsi:type="dcterms:W3CDTF">2023-12-19T10:19:00Z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0x010100F74D5688D8C5B443BB4E44D4962CF3C2</vt:lpwstr>
  </property>
  <property fmtid="{D5CDD505-2E9C-101B-9397-08002B2CF9AE}" pid="3" name="Order">
    <vt:r8>18100</vt:r8>
  </property>
  <property fmtid="{D5CDD505-2E9C-101B-9397-08002B2CF9AE}" pid="4" name="MediaServiceImageTags">
    <vt:lpwstr/>
  </property>
</Properties>
</file>